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4A1D29" w:rsidR="00305974" w:rsidP="00771AFA" w:rsidRDefault="001A15EF" w14:paraId="7A4B6C03" w14:textId="1A1EA6AA">
      <w:pPr>
        <w:pStyle w:val="TTULODELARTCULO"/>
        <w:spacing w:line="240" w:lineRule="auto"/>
        <w:ind w:firstLine="0"/>
        <w:rPr>
          <w:rFonts w:cs="Arial"/>
          <w:color w:val="000000" w:themeColor="text1"/>
          <w:lang w:val="es-ES_tradnl"/>
        </w:rPr>
      </w:pPr>
      <w:r>
        <w:rPr>
          <w:rFonts w:cs="Arial"/>
          <w:color w:val="000000" w:themeColor="text1"/>
          <w:lang w:val="es-ES_tradnl"/>
        </w:rPr>
        <w:t xml:space="preserve">Título del artículo en </w:t>
      </w:r>
      <w:r w:rsidR="00906282">
        <w:rPr>
          <w:rFonts w:cs="Arial"/>
          <w:color w:val="000000" w:themeColor="text1"/>
          <w:lang w:val="es-ES_tradnl"/>
        </w:rPr>
        <w:t>español</w:t>
      </w:r>
    </w:p>
    <w:p w:rsidRPr="00D121E8" w:rsidR="00305974" w:rsidP="00771AFA" w:rsidRDefault="00AA173A" w14:paraId="3795EFAF" w14:textId="217402C2">
      <w:pPr>
        <w:pStyle w:val="TTULODELARTCULO"/>
        <w:spacing w:line="240" w:lineRule="auto"/>
        <w:ind w:firstLine="0"/>
        <w:rPr>
          <w:rFonts w:cs="Arial"/>
          <w:color w:val="000000" w:themeColor="text1"/>
        </w:rPr>
      </w:pPr>
      <w:r w:rsidRPr="00D121E8">
        <w:rPr>
          <w:rFonts w:cs="Arial"/>
          <w:color w:val="000000" w:themeColor="text1"/>
        </w:rPr>
        <w:t>T</w:t>
      </w:r>
      <w:r w:rsidRPr="00D121E8" w:rsidR="001A15EF">
        <w:rPr>
          <w:rFonts w:cs="Arial"/>
          <w:color w:val="000000" w:themeColor="text1"/>
        </w:rPr>
        <w:t xml:space="preserve">ítulo del artículo en </w:t>
      </w:r>
      <w:r w:rsidR="00906282">
        <w:rPr>
          <w:rFonts w:cs="Arial"/>
          <w:color w:val="000000" w:themeColor="text1"/>
        </w:rPr>
        <w:t>inglés</w:t>
      </w:r>
    </w:p>
    <w:p w:rsidRPr="00D121E8" w:rsidR="00AA173A" w:rsidP="00771AFA" w:rsidRDefault="001A15EF" w14:paraId="6B636CA7" w14:textId="7551FB8C">
      <w:pPr>
        <w:pStyle w:val="Sinespaciado"/>
      </w:pPr>
      <w:r w:rsidRPr="00D121E8" w:rsidR="001A15EF">
        <w:rPr/>
        <w:t>Nombre Apellido</w:t>
      </w:r>
      <w:r w:rsidR="005F49A2">
        <w:rPr/>
        <w:t>(s)</w:t>
      </w:r>
      <w:r w:rsidRPr="005F49A2" w:rsidR="00AA173A">
        <w:rPr>
          <w:rStyle w:val="Refdenotaalpie"/>
        </w:rPr>
        <w:footnoteReference w:id="1"/>
      </w:r>
      <w:r w:rsidRPr="00D121E8" w:rsidR="00AA173A">
        <w:rPr/>
        <w:t xml:space="preserve">,</w:t>
      </w:r>
      <w:r w:rsidRPr="00D121E8" w:rsidR="00AA173A">
        <w:rPr/>
        <w:t xml:space="preserve"> </w:t>
      </w:r>
      <w:r w:rsidRPr="00D121E8" w:rsidR="001A15EF">
        <w:rPr/>
        <w:t>Nombre Apellido</w:t>
      </w:r>
      <w:r w:rsidR="005F49A2">
        <w:rPr/>
        <w:t>(s)</w:t>
      </w:r>
      <w:r w:rsidRPr="005F49A2" w:rsidR="00AA173A">
        <w:rPr>
          <w:rStyle w:val="Refdenotaalpie"/>
        </w:rPr>
        <w:footnoteReference w:id="2"/>
      </w:r>
      <w:r w:rsidRPr="00D121E8" w:rsidR="001A15EF">
        <w:rPr/>
        <w:t xml:space="preserve"> </w:t>
      </w:r>
      <w:r w:rsidR="00906282">
        <w:rPr/>
        <w:t xml:space="preserve">y </w:t>
      </w:r>
      <w:r w:rsidRPr="00D121E8" w:rsidR="001A15EF">
        <w:rPr/>
        <w:t>Nombre</w:t>
      </w:r>
      <w:r w:rsidR="005F49A2">
        <w:rPr/>
        <w:t xml:space="preserve"> </w:t>
      </w:r>
      <w:r w:rsidRPr="00D121E8" w:rsidR="001A15EF">
        <w:rPr/>
        <w:t>Apellido</w:t>
      </w:r>
      <w:r w:rsidR="005F49A2">
        <w:rPr/>
        <w:t>(s)</w:t>
      </w:r>
      <w:r w:rsidRPr="005F49A2" w:rsidR="00A06D85">
        <w:rPr>
          <w:vertAlign w:val="superscript"/>
        </w:rPr>
        <w:t>3</w:t>
      </w:r>
    </w:p>
    <w:p w:rsidR="005F49A2" w:rsidP="00771AFA" w:rsidRDefault="005F49A2" w14:paraId="79848D2C" w14:textId="7B9A0E33">
      <w:pPr>
        <w:pStyle w:val="Fechas"/>
        <w:spacing w:after="0"/>
      </w:pPr>
      <w:r w:rsidRPr="005F49A2">
        <w:rPr>
          <w:color w:val="EE0000"/>
        </w:rPr>
        <w:t>(</w:t>
      </w:r>
      <w:r>
        <w:rPr>
          <w:color w:val="EE0000"/>
        </w:rPr>
        <w:t>La información indicada en rojo</w:t>
      </w:r>
      <w:r w:rsidRPr="005F49A2">
        <w:rPr>
          <w:color w:val="EE0000"/>
        </w:rPr>
        <w:t xml:space="preserve"> será completada por la revista una vez el artículo haya sido aceptado para su publicación)</w:t>
      </w:r>
    </w:p>
    <w:p w:rsidRPr="005F49A2" w:rsidR="00A945C2" w:rsidP="00771AFA" w:rsidRDefault="00A945C2" w14:paraId="604C36F4" w14:textId="1ACF243F">
      <w:pPr>
        <w:pStyle w:val="Fechas"/>
        <w:rPr>
          <w:color w:val="EE0000"/>
        </w:rPr>
      </w:pPr>
      <w:r w:rsidRPr="005F49A2">
        <w:rPr>
          <w:color w:val="EE0000"/>
        </w:rPr>
        <w:t xml:space="preserve">Fecha de recepción: </w:t>
      </w:r>
      <w:proofErr w:type="spellStart"/>
      <w:r w:rsidRPr="005F49A2" w:rsidR="001A15EF">
        <w:rPr>
          <w:color w:val="EE0000"/>
        </w:rPr>
        <w:t>xx</w:t>
      </w:r>
      <w:proofErr w:type="spellEnd"/>
      <w:r w:rsidRPr="005F49A2">
        <w:rPr>
          <w:color w:val="EE0000"/>
        </w:rPr>
        <w:t>/</w:t>
      </w:r>
      <w:proofErr w:type="spellStart"/>
      <w:r w:rsidRPr="005F49A2" w:rsidR="001A15EF">
        <w:rPr>
          <w:color w:val="EE0000"/>
        </w:rPr>
        <w:t>xx</w:t>
      </w:r>
      <w:proofErr w:type="spellEnd"/>
      <w:r w:rsidRPr="005F49A2">
        <w:rPr>
          <w:color w:val="EE0000"/>
        </w:rPr>
        <w:t>/20</w:t>
      </w:r>
      <w:r w:rsidRPr="005F49A2" w:rsidR="001A15EF">
        <w:rPr>
          <w:color w:val="EE0000"/>
        </w:rPr>
        <w:t>xx</w:t>
      </w:r>
      <w:r w:rsidRPr="005F49A2">
        <w:rPr>
          <w:color w:val="EE0000"/>
        </w:rPr>
        <w:t xml:space="preserve">; Fecha de revisión: </w:t>
      </w:r>
      <w:proofErr w:type="spellStart"/>
      <w:r w:rsidRPr="005F49A2" w:rsidR="001A15EF">
        <w:rPr>
          <w:color w:val="EE0000"/>
        </w:rPr>
        <w:t>xx</w:t>
      </w:r>
      <w:proofErr w:type="spellEnd"/>
      <w:r w:rsidRPr="005F49A2" w:rsidR="001A15EF">
        <w:rPr>
          <w:color w:val="EE0000"/>
        </w:rPr>
        <w:t>/</w:t>
      </w:r>
      <w:proofErr w:type="spellStart"/>
      <w:r w:rsidRPr="005F49A2" w:rsidR="001A15EF">
        <w:rPr>
          <w:color w:val="EE0000"/>
        </w:rPr>
        <w:t>xx</w:t>
      </w:r>
      <w:proofErr w:type="spellEnd"/>
      <w:r w:rsidRPr="005F49A2" w:rsidR="001A15EF">
        <w:rPr>
          <w:color w:val="EE0000"/>
        </w:rPr>
        <w:t>/</w:t>
      </w:r>
      <w:r w:rsidRPr="005F49A2">
        <w:rPr>
          <w:color w:val="EE0000"/>
        </w:rPr>
        <w:t>20</w:t>
      </w:r>
      <w:r w:rsidRPr="005F49A2" w:rsidR="001A15EF">
        <w:rPr>
          <w:color w:val="EE0000"/>
        </w:rPr>
        <w:t>xx</w:t>
      </w:r>
      <w:r w:rsidRPr="005F49A2">
        <w:rPr>
          <w:color w:val="EE0000"/>
        </w:rPr>
        <w:t xml:space="preserve">; Fecha de aceptación: </w:t>
      </w:r>
      <w:proofErr w:type="spellStart"/>
      <w:r w:rsidRPr="005F49A2" w:rsidR="001A15EF">
        <w:rPr>
          <w:color w:val="EE0000"/>
        </w:rPr>
        <w:t>xx</w:t>
      </w:r>
      <w:proofErr w:type="spellEnd"/>
      <w:r w:rsidRPr="005F49A2" w:rsidR="00D13A90">
        <w:rPr>
          <w:color w:val="EE0000"/>
        </w:rPr>
        <w:t>/</w:t>
      </w:r>
      <w:proofErr w:type="spellStart"/>
      <w:r w:rsidRPr="005F49A2" w:rsidR="001A15EF">
        <w:rPr>
          <w:color w:val="EE0000"/>
        </w:rPr>
        <w:t>xx</w:t>
      </w:r>
      <w:proofErr w:type="spellEnd"/>
      <w:r w:rsidRPr="005F49A2">
        <w:rPr>
          <w:color w:val="EE0000"/>
        </w:rPr>
        <w:t>/20</w:t>
      </w:r>
      <w:r w:rsidRPr="005F49A2" w:rsidR="68D66400">
        <w:rPr>
          <w:color w:val="EE0000"/>
        </w:rPr>
        <w:t>xx</w:t>
      </w:r>
    </w:p>
    <w:p w:rsidRPr="004A1D29" w:rsidR="00A945C2" w:rsidP="00771AFA" w:rsidRDefault="00A945C2" w14:paraId="00B8EC5A" w14:textId="77777777">
      <w:pPr>
        <w:pStyle w:val="CmoCitarencabezado"/>
      </w:pPr>
      <w:r w:rsidRPr="004A1D29">
        <w:t>Cómo citar este artículo:</w:t>
      </w:r>
    </w:p>
    <w:p w:rsidRPr="004A1D29" w:rsidR="00EE2C30" w:rsidP="00771AFA" w:rsidRDefault="001A15EF" w14:paraId="02F8DC17" w14:textId="4F8D6A45">
      <w:pPr>
        <w:pStyle w:val="CmoCitarTexto"/>
        <w:ind w:firstLine="0"/>
      </w:pPr>
      <w:r>
        <w:t>Apellido</w:t>
      </w:r>
      <w:r w:rsidR="005F49A2">
        <w:t>(s)</w:t>
      </w:r>
      <w:r>
        <w:t>, Inicial</w:t>
      </w:r>
      <w:r w:rsidR="005F49A2">
        <w:t>(es)</w:t>
      </w:r>
      <w:r>
        <w:t>, Apellido</w:t>
      </w:r>
      <w:r w:rsidR="005F49A2">
        <w:t>(s)</w:t>
      </w:r>
      <w:r>
        <w:t>, Inicial</w:t>
      </w:r>
      <w:r w:rsidR="005F49A2">
        <w:t xml:space="preserve">(s) </w:t>
      </w:r>
      <w:r w:rsidR="00906282">
        <w:t xml:space="preserve">y </w:t>
      </w:r>
      <w:r>
        <w:t>Apellido</w:t>
      </w:r>
      <w:r w:rsidR="005F49A2">
        <w:t>(s)</w:t>
      </w:r>
      <w:r>
        <w:t>, Inicial</w:t>
      </w:r>
      <w:r w:rsidR="005F49A2">
        <w:t>(es)</w:t>
      </w:r>
      <w:r w:rsidR="00F752EC">
        <w:t>. (</w:t>
      </w:r>
      <w:r w:rsidRPr="004A7B2A" w:rsidR="004A7B2A">
        <w:rPr>
          <w:color w:val="EE0000"/>
        </w:rPr>
        <w:t>20xx</w:t>
      </w:r>
      <w:r w:rsidR="00F752EC">
        <w:t xml:space="preserve">). </w:t>
      </w:r>
      <w:r>
        <w:t xml:space="preserve">Título del artículo. </w:t>
      </w:r>
      <w:r w:rsidRPr="232AD946" w:rsidR="00F752EC">
        <w:rPr>
          <w:i/>
          <w:iCs/>
        </w:rPr>
        <w:t xml:space="preserve">Revista de Innovación y Buenas Prácticas Docentes, </w:t>
      </w:r>
      <w:r w:rsidRPr="00CF5E97">
        <w:rPr>
          <w:i/>
          <w:iCs/>
          <w:color w:val="EE0000"/>
        </w:rPr>
        <w:t>x</w:t>
      </w:r>
      <w:r w:rsidRPr="005F49A2">
        <w:rPr>
          <w:color w:val="EE0000"/>
        </w:rPr>
        <w:t>(x)</w:t>
      </w:r>
      <w:r w:rsidRPr="005F49A2" w:rsidR="00F752EC">
        <w:rPr>
          <w:color w:val="EE0000"/>
        </w:rPr>
        <w:t xml:space="preserve">, </w:t>
      </w:r>
      <w:proofErr w:type="spellStart"/>
      <w:r w:rsidRPr="005F49A2">
        <w:rPr>
          <w:color w:val="EE0000"/>
        </w:rPr>
        <w:t>pp</w:t>
      </w:r>
      <w:proofErr w:type="spellEnd"/>
      <w:r w:rsidRPr="005F49A2" w:rsidR="005F49A2">
        <w:rPr>
          <w:color w:val="EE0000"/>
        </w:rPr>
        <w:t>-pp</w:t>
      </w:r>
      <w:r w:rsidR="00D13A90">
        <w:t>.</w:t>
      </w:r>
    </w:p>
    <w:p w:rsidRPr="004A1D29" w:rsidR="00EE2C30" w:rsidP="00771AFA" w:rsidRDefault="00EE2C30" w14:paraId="20201ECC" w14:textId="767C8BF1">
      <w:pPr>
        <w:pStyle w:val="AutorCorrespondencia"/>
      </w:pPr>
      <w:r w:rsidRPr="004A1D29">
        <w:t xml:space="preserve">Autor de </w:t>
      </w:r>
      <w:r w:rsidRPr="004A1D29" w:rsidR="00042BBF">
        <w:t>correspondencia</w:t>
      </w:r>
      <w:r w:rsidRPr="004A1D29">
        <w:t>:</w:t>
      </w:r>
      <w:r w:rsidRPr="004A1D29" w:rsidR="00F752EC">
        <w:t xml:space="preserve"> </w:t>
      </w:r>
      <w:r w:rsidR="001A15EF">
        <w:t>xxxx</w:t>
      </w:r>
      <w:r w:rsidR="001A15EF">
        <w:rPr>
          <w:color w:val="000000" w:themeColor="text1"/>
        </w:rPr>
        <w:t>@xxxxxx.xx</w:t>
      </w:r>
    </w:p>
    <w:p w:rsidRPr="004A1D29" w:rsidR="00A945C2" w:rsidP="00771AFA" w:rsidRDefault="00A945C2" w14:paraId="38AD7433" w14:textId="77777777">
      <w:pPr>
        <w:pStyle w:val="Ttulo1"/>
        <w:ind w:firstLine="0"/>
        <w:rPr>
          <w:rFonts w:cs="Arial"/>
          <w:b/>
        </w:rPr>
      </w:pPr>
      <w:r w:rsidRPr="004A1D29">
        <w:rPr>
          <w:rFonts w:cs="Arial"/>
          <w:b/>
        </w:rPr>
        <w:t>Resumen:</w:t>
      </w:r>
    </w:p>
    <w:p w:rsidRPr="004A1D29" w:rsidR="001A15EF" w:rsidP="001A15EF" w:rsidRDefault="00305974" w14:paraId="714FA822" w14:textId="071EB375">
      <w:pPr>
        <w:pStyle w:val="Ttulo1"/>
        <w:rPr>
          <w:rFonts w:cs="Arial"/>
        </w:rPr>
      </w:pPr>
      <w:r w:rsidRPr="3B094B3D" w:rsidR="00305974">
        <w:rPr>
          <w:rFonts w:cs="Arial"/>
        </w:rPr>
        <w:t>E</w:t>
      </w:r>
      <w:r w:rsidRPr="3B094B3D" w:rsidR="001A15EF">
        <w:rPr>
          <w:rFonts w:cs="Arial"/>
        </w:rPr>
        <w:t>l resumen</w:t>
      </w:r>
      <w:r w:rsidRPr="3B094B3D" w:rsidR="005F49A2">
        <w:rPr>
          <w:rFonts w:cs="Arial"/>
        </w:rPr>
        <w:t xml:space="preserve"> </w:t>
      </w:r>
      <w:r w:rsidRPr="3B094B3D" w:rsidR="009E4559">
        <w:rPr>
          <w:rFonts w:cs="Arial"/>
        </w:rPr>
        <w:t xml:space="preserve">en español </w:t>
      </w:r>
      <w:r w:rsidRPr="3B094B3D" w:rsidR="001A15EF">
        <w:rPr>
          <w:rFonts w:cs="Arial"/>
        </w:rPr>
        <w:t xml:space="preserve">contará con un </w:t>
      </w:r>
      <w:r w:rsidRPr="3B094B3D" w:rsidR="005F49A2">
        <w:rPr>
          <w:rFonts w:cs="Arial"/>
        </w:rPr>
        <w:t xml:space="preserve">mínimo de </w:t>
      </w:r>
      <w:r w:rsidRPr="3B094B3D" w:rsidR="29A0F92F">
        <w:rPr>
          <w:rFonts w:cs="Arial"/>
        </w:rPr>
        <w:t>20</w:t>
      </w:r>
      <w:r w:rsidRPr="3B094B3D" w:rsidR="005F49A2">
        <w:rPr>
          <w:rFonts w:cs="Arial"/>
        </w:rPr>
        <w:t xml:space="preserve">0 </w:t>
      </w:r>
      <w:r w:rsidRPr="3B094B3D" w:rsidR="005F49A2">
        <w:rPr>
          <w:rFonts w:cs="Arial"/>
        </w:rPr>
        <w:t xml:space="preserve">palabras y un </w:t>
      </w:r>
      <w:r w:rsidRPr="3B094B3D" w:rsidR="001A15EF">
        <w:rPr>
          <w:rFonts w:cs="Arial"/>
        </w:rPr>
        <w:t>máximo de 2</w:t>
      </w:r>
      <w:r w:rsidRPr="3B094B3D" w:rsidR="5DC917F7">
        <w:rPr>
          <w:rFonts w:cs="Arial"/>
        </w:rPr>
        <w:t>5</w:t>
      </w:r>
      <w:r w:rsidRPr="3B094B3D" w:rsidR="001A15EF">
        <w:rPr>
          <w:rFonts w:cs="Arial"/>
        </w:rPr>
        <w:t>0 palabras</w:t>
      </w:r>
      <w:r w:rsidRPr="3B094B3D" w:rsidR="00BE080F">
        <w:rPr>
          <w:rFonts w:cs="Arial"/>
        </w:rPr>
        <w:t xml:space="preserve"> y </w:t>
      </w:r>
      <w:r w:rsidRPr="3B094B3D" w:rsidR="00497AEF">
        <w:rPr>
          <w:rFonts w:cs="Arial"/>
        </w:rPr>
        <w:t xml:space="preserve">deberá redactarse en un único párrafo. Además, </w:t>
      </w:r>
      <w:r w:rsidRPr="3B094B3D" w:rsidR="00BE080F">
        <w:rPr>
          <w:rFonts w:cs="Arial"/>
        </w:rPr>
        <w:t>seguirá</w:t>
      </w:r>
      <w:r w:rsidRPr="3B094B3D" w:rsidR="005F49A2">
        <w:rPr>
          <w:rFonts w:cs="Arial"/>
        </w:rPr>
        <w:t>, sin incluir encabezados,</w:t>
      </w:r>
      <w:r w:rsidRPr="3B094B3D" w:rsidR="00BE080F">
        <w:rPr>
          <w:rFonts w:cs="Arial"/>
        </w:rPr>
        <w:t xml:space="preserve"> el siguiente esquema: introducción, objetivos, metodología, resultados y conclusiones</w:t>
      </w:r>
      <w:r w:rsidRPr="3B094B3D" w:rsidR="00665BFE">
        <w:rPr>
          <w:rFonts w:cs="Arial"/>
        </w:rPr>
        <w:t>.</w:t>
      </w:r>
    </w:p>
    <w:p w:rsidRPr="004A1D29" w:rsidR="00A945C2" w:rsidP="00771AFA" w:rsidRDefault="00A945C2" w14:paraId="17F217DD" w14:textId="19E00572">
      <w:pPr>
        <w:pStyle w:val="Ttulo1"/>
        <w:ind w:firstLine="0"/>
        <w:rPr>
          <w:rFonts w:cs="Arial"/>
        </w:rPr>
      </w:pPr>
      <w:r w:rsidRPr="7B26F94E">
        <w:rPr>
          <w:rFonts w:cs="Arial"/>
          <w:b/>
        </w:rPr>
        <w:t>Palabras clave:</w:t>
      </w:r>
      <w:r w:rsidRPr="7B26F94E" w:rsidR="001A15EF">
        <w:rPr>
          <w:rFonts w:cs="Arial"/>
          <w:b/>
        </w:rPr>
        <w:t xml:space="preserve"> </w:t>
      </w:r>
      <w:r w:rsidRPr="7B26F94E" w:rsidR="001A15EF">
        <w:rPr>
          <w:rFonts w:cs="Arial"/>
        </w:rPr>
        <w:t xml:space="preserve">Incluir cuatro palabras clave </w:t>
      </w:r>
      <w:r w:rsidR="007D58B7">
        <w:rPr>
          <w:rFonts w:cs="Arial"/>
        </w:rPr>
        <w:t xml:space="preserve">en español </w:t>
      </w:r>
      <w:r w:rsidRPr="7B26F94E" w:rsidR="001A15EF">
        <w:rPr>
          <w:rFonts w:cs="Arial"/>
        </w:rPr>
        <w:t>separadas por comas.</w:t>
      </w:r>
    </w:p>
    <w:p w:rsidRPr="004A1D29" w:rsidR="00305974" w:rsidP="00771AFA" w:rsidRDefault="00305974" w14:paraId="3D8A4856" w14:textId="77777777">
      <w:pPr>
        <w:spacing w:line="240" w:lineRule="auto"/>
        <w:ind w:firstLine="0"/>
        <w:rPr>
          <w:rFonts w:cs="Arial"/>
        </w:rPr>
      </w:pPr>
    </w:p>
    <w:p w:rsidRPr="00D121E8" w:rsidR="00A945C2" w:rsidP="00771AFA" w:rsidRDefault="00A945C2" w14:paraId="7D05D6EB" w14:textId="77777777">
      <w:pPr>
        <w:pStyle w:val="Ttulo1"/>
        <w:ind w:firstLine="0"/>
        <w:rPr>
          <w:rFonts w:cs="Arial"/>
          <w:b/>
        </w:rPr>
      </w:pPr>
      <w:proofErr w:type="spellStart"/>
      <w:r w:rsidRPr="00D121E8">
        <w:rPr>
          <w:rFonts w:cs="Arial"/>
          <w:b/>
        </w:rPr>
        <w:t>Abstract</w:t>
      </w:r>
      <w:proofErr w:type="spellEnd"/>
      <w:r w:rsidRPr="00D121E8">
        <w:rPr>
          <w:rFonts w:cs="Arial"/>
          <w:b/>
        </w:rPr>
        <w:t>:</w:t>
      </w:r>
    </w:p>
    <w:p w:rsidRPr="004A1D29" w:rsidR="00497AEF" w:rsidP="00497AEF" w:rsidRDefault="00497AEF" w14:paraId="16A51B37" w14:textId="557EAD59">
      <w:pPr>
        <w:pStyle w:val="Ttulo1"/>
        <w:rPr>
          <w:rFonts w:cs="Arial"/>
        </w:rPr>
      </w:pPr>
      <w:r w:rsidRPr="1BD6C364">
        <w:rPr>
          <w:rFonts w:cs="Arial"/>
        </w:rPr>
        <w:t>El resumen</w:t>
      </w:r>
      <w:r>
        <w:rPr>
          <w:rFonts w:cs="Arial"/>
        </w:rPr>
        <w:t xml:space="preserve"> </w:t>
      </w:r>
      <w:r w:rsidR="009E4559">
        <w:rPr>
          <w:rFonts w:cs="Arial"/>
        </w:rPr>
        <w:t xml:space="preserve">en inglés </w:t>
      </w:r>
      <w:r w:rsidRPr="1BD6C364">
        <w:rPr>
          <w:rFonts w:cs="Arial"/>
        </w:rPr>
        <w:t xml:space="preserve">contará con un </w:t>
      </w:r>
      <w:r>
        <w:rPr>
          <w:rFonts w:cs="Arial"/>
        </w:rPr>
        <w:t xml:space="preserve">mínimo de 150 palabras y un </w:t>
      </w:r>
      <w:r w:rsidRPr="1BD6C364">
        <w:rPr>
          <w:rFonts w:cs="Arial"/>
        </w:rPr>
        <w:t>máximo de 200 palabras</w:t>
      </w:r>
      <w:r>
        <w:rPr>
          <w:rFonts w:cs="Arial"/>
        </w:rPr>
        <w:t xml:space="preserve"> y deberá redactarse en un único párrafo. Además, seguirá, sin incluir encabezados, el siguiente esquema: introducción, objetivos, metodología, resultados y conclusiones.</w:t>
      </w:r>
    </w:p>
    <w:p w:rsidRPr="00D121E8" w:rsidR="00305974" w:rsidP="00771AFA" w:rsidRDefault="00A945C2" w14:paraId="4344BE1A" w14:textId="490356DF">
      <w:pPr>
        <w:pStyle w:val="Ttulo1"/>
        <w:ind w:firstLine="0"/>
        <w:rPr>
          <w:rFonts w:cs="Arial"/>
        </w:rPr>
      </w:pPr>
      <w:proofErr w:type="spellStart"/>
      <w:r w:rsidRPr="232AD946">
        <w:rPr>
          <w:rFonts w:cs="Arial"/>
          <w:b/>
        </w:rPr>
        <w:t>Key</w:t>
      </w:r>
      <w:r w:rsidRPr="232AD946" w:rsidR="6323E81C">
        <w:rPr>
          <w:rFonts w:cs="Arial"/>
          <w:b/>
        </w:rPr>
        <w:t>w</w:t>
      </w:r>
      <w:r w:rsidRPr="232AD946">
        <w:rPr>
          <w:rFonts w:cs="Arial"/>
          <w:b/>
        </w:rPr>
        <w:t>ords</w:t>
      </w:r>
      <w:proofErr w:type="spellEnd"/>
      <w:r w:rsidR="005F49A2">
        <w:rPr>
          <w:rFonts w:cs="Arial"/>
          <w:b/>
        </w:rPr>
        <w:t xml:space="preserve">: </w:t>
      </w:r>
      <w:r w:rsidRPr="7B26F94E" w:rsidR="005F49A2">
        <w:rPr>
          <w:rFonts w:cs="Arial"/>
        </w:rPr>
        <w:t xml:space="preserve">Incluir cuatro palabras clave </w:t>
      </w:r>
      <w:r w:rsidR="007D58B7">
        <w:rPr>
          <w:rFonts w:cs="Arial"/>
        </w:rPr>
        <w:t xml:space="preserve">en inglés </w:t>
      </w:r>
      <w:r w:rsidRPr="7B26F94E" w:rsidR="005F49A2">
        <w:rPr>
          <w:rFonts w:cs="Arial"/>
        </w:rPr>
        <w:t>separadas por comas.</w:t>
      </w:r>
    </w:p>
    <w:p w:rsidRPr="00D121E8" w:rsidR="00EE6458" w:rsidRDefault="00EE6458" w14:paraId="3F3DC68F" w14:textId="77777777">
      <w:pPr>
        <w:rPr>
          <w:rFonts w:cs="Arial"/>
        </w:rPr>
      </w:pPr>
      <w:r w:rsidRPr="00D121E8">
        <w:rPr>
          <w:rFonts w:cs="Arial"/>
        </w:rPr>
        <w:br w:type="page"/>
      </w:r>
    </w:p>
    <w:p w:rsidRPr="004A1D29" w:rsidR="00AF3498" w:rsidP="00271A82" w:rsidRDefault="00AF3498" w14:paraId="3FF730FE" w14:textId="4AC7B895">
      <w:pPr>
        <w:pStyle w:val="APARTADOPRINCIPAL"/>
      </w:pPr>
      <w:r w:rsidRPr="00A32FF8">
        <w:lastRenderedPageBreak/>
        <w:t>INTRODUCCIÓN</w:t>
      </w:r>
    </w:p>
    <w:p w:rsidR="006E69A9" w:rsidP="001974AB" w:rsidRDefault="002F2AA7" w14:paraId="13BF717A" w14:textId="01A821C1">
      <w:r>
        <w:t>Todos los párrafos</w:t>
      </w:r>
      <w:r w:rsidR="00EE6458">
        <w:t xml:space="preserve"> presentan una sangría de 1</w:t>
      </w:r>
      <w:r w:rsidR="00414079">
        <w:t>,</w:t>
      </w:r>
      <w:r w:rsidR="00EE6458">
        <w:t>25</w:t>
      </w:r>
      <w:r w:rsidR="006E69A9">
        <w:t>.</w:t>
      </w:r>
      <w:r>
        <w:t xml:space="preserve"> </w:t>
      </w:r>
      <w:r w:rsidR="00342485">
        <w:t xml:space="preserve">En este apartado se </w:t>
      </w:r>
      <w:r>
        <w:t>establece el marco teórico de la propuesta.</w:t>
      </w:r>
    </w:p>
    <w:p w:rsidRPr="005D6B39" w:rsidR="005D6B39" w:rsidP="005D6B39" w:rsidRDefault="005D6B39" w14:paraId="17D695FB" w14:textId="65F60E1E">
      <w:pPr>
        <w:rPr>
          <w:lang w:val="en-US"/>
        </w:rPr>
      </w:pPr>
      <w:r w:rsidRPr="232AD946">
        <w:rPr>
          <w:lang w:val="en-US"/>
        </w:rPr>
        <w:t xml:space="preserve">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 xml:space="preserve">. 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 xml:space="preserve">. 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>.</w:t>
      </w:r>
    </w:p>
    <w:p w:rsidRPr="00CA3240" w:rsidR="0CC4E609" w:rsidP="232AD946" w:rsidRDefault="0CC4E609" w14:paraId="60DE96BD" w14:textId="0B6F2B4F">
      <w:pPr>
        <w:pStyle w:val="APARTADOPRINCIPAL"/>
      </w:pPr>
      <w:r w:rsidRPr="00CA3240">
        <w:t>OBJETIVO</w:t>
      </w:r>
      <w:r w:rsidR="00CA3240">
        <w:t>(</w:t>
      </w:r>
      <w:r w:rsidRPr="00CA3240">
        <w:t>S</w:t>
      </w:r>
      <w:r w:rsidR="00CA3240">
        <w:t>)</w:t>
      </w:r>
    </w:p>
    <w:p w:rsidR="496E6497" w:rsidRDefault="10B3ADDB" w14:paraId="6CCF95F6" w14:textId="40A68334">
      <w:r w:rsidRPr="2532ED8F">
        <w:t>Puede</w:t>
      </w:r>
      <w:r w:rsidR="00CA3240">
        <w:t>(</w:t>
      </w:r>
      <w:r w:rsidRPr="2532ED8F">
        <w:t>n</w:t>
      </w:r>
      <w:r w:rsidR="00CA3240">
        <w:t>)</w:t>
      </w:r>
      <w:r w:rsidRPr="2532ED8F">
        <w:t xml:space="preserve"> incluirse tanto</w:t>
      </w:r>
      <w:r w:rsidR="00CB3B6B">
        <w:t>s</w:t>
      </w:r>
      <w:r w:rsidRPr="2532ED8F">
        <w:t xml:space="preserve"> objetivo(s) principal(es) como objetivo(s) secundario(s). Los objetivos </w:t>
      </w:r>
      <w:r w:rsidRPr="2532ED8F" w:rsidR="1B425262">
        <w:t>secundarios</w:t>
      </w:r>
      <w:r w:rsidRPr="2532ED8F">
        <w:t xml:space="preserve"> pueden incluirse </w:t>
      </w:r>
      <w:r w:rsidRPr="2532ED8F" w:rsidR="5C3A94A3">
        <w:t xml:space="preserve">de manera </w:t>
      </w:r>
      <w:r w:rsidRPr="2532ED8F" w:rsidR="00CA3240">
        <w:t>esquemática</w:t>
      </w:r>
      <w:r w:rsidRPr="2532ED8F" w:rsidR="5C3A94A3">
        <w:t xml:space="preserve"> utilizando el siguiente formato:</w:t>
      </w:r>
    </w:p>
    <w:p w:rsidR="496E6497" w:rsidP="00CA3240" w:rsidRDefault="1F335A11" w14:paraId="7E4EE9B6" w14:textId="3E42F4BB">
      <w:pPr>
        <w:numPr>
          <w:ilvl w:val="0"/>
          <w:numId w:val="1"/>
        </w:numPr>
        <w:ind w:left="1080"/>
        <w:rPr>
          <w:lang w:val="en-US"/>
        </w:rPr>
      </w:pPr>
      <w:r w:rsidRPr="2532ED8F">
        <w:rPr>
          <w:lang w:val="en-US"/>
        </w:rPr>
        <w:t xml:space="preserve">Lorem ipsum dolor </w:t>
      </w:r>
      <w:proofErr w:type="gramStart"/>
      <w:r w:rsidRPr="2532ED8F">
        <w:rPr>
          <w:lang w:val="en-US"/>
        </w:rPr>
        <w:t>sit</w:t>
      </w:r>
      <w:proofErr w:type="gramEnd"/>
      <w:r w:rsidRPr="2532ED8F">
        <w:rPr>
          <w:lang w:val="en-US"/>
        </w:rPr>
        <w:t xml:space="preserve"> </w:t>
      </w:r>
      <w:proofErr w:type="spellStart"/>
      <w:r w:rsidRPr="2532ED8F">
        <w:rPr>
          <w:lang w:val="en-US"/>
        </w:rPr>
        <w:t>amet</w:t>
      </w:r>
      <w:proofErr w:type="spellEnd"/>
      <w:r w:rsidRPr="2532ED8F">
        <w:rPr>
          <w:lang w:val="en-US"/>
        </w:rPr>
        <w:t>.</w:t>
      </w:r>
    </w:p>
    <w:p w:rsidR="00CA3240" w:rsidP="00CA3240" w:rsidRDefault="1F335A11" w14:paraId="3C200A70" w14:textId="77777777">
      <w:pPr>
        <w:numPr>
          <w:ilvl w:val="0"/>
          <w:numId w:val="1"/>
        </w:numPr>
        <w:ind w:left="1080"/>
        <w:rPr>
          <w:lang w:val="en-US"/>
        </w:rPr>
      </w:pPr>
      <w:r w:rsidRPr="2532ED8F">
        <w:rPr>
          <w:lang w:val="en-US"/>
        </w:rPr>
        <w:t xml:space="preserve">Lorem ipsum dolor </w:t>
      </w:r>
      <w:proofErr w:type="gramStart"/>
      <w:r w:rsidRPr="2532ED8F">
        <w:rPr>
          <w:lang w:val="en-US"/>
        </w:rPr>
        <w:t>sit</w:t>
      </w:r>
      <w:proofErr w:type="gramEnd"/>
      <w:r w:rsidRPr="2532ED8F">
        <w:rPr>
          <w:lang w:val="en-US"/>
        </w:rPr>
        <w:t xml:space="preserve"> </w:t>
      </w:r>
      <w:proofErr w:type="spellStart"/>
      <w:r w:rsidRPr="2532ED8F">
        <w:rPr>
          <w:lang w:val="en-US"/>
        </w:rPr>
        <w:t>amet</w:t>
      </w:r>
      <w:proofErr w:type="spellEnd"/>
      <w:r w:rsidRPr="2532ED8F">
        <w:rPr>
          <w:lang w:val="en-US"/>
        </w:rPr>
        <w:t>.</w:t>
      </w:r>
    </w:p>
    <w:p w:rsidRPr="00CA3240" w:rsidR="00CA3240" w:rsidP="00CA3240" w:rsidRDefault="00CA3240" w14:paraId="4C8656B4" w14:textId="1767461E">
      <w:pPr>
        <w:numPr>
          <w:ilvl w:val="0"/>
          <w:numId w:val="1"/>
        </w:numPr>
        <w:ind w:left="1080"/>
        <w:rPr>
          <w:lang w:val="en-US"/>
        </w:rPr>
      </w:pPr>
      <w:r w:rsidRPr="2532ED8F">
        <w:rPr>
          <w:lang w:val="en-US"/>
        </w:rPr>
        <w:t xml:space="preserve">Lorem ipsum dolor </w:t>
      </w:r>
      <w:proofErr w:type="gramStart"/>
      <w:r w:rsidRPr="2532ED8F">
        <w:rPr>
          <w:lang w:val="en-US"/>
        </w:rPr>
        <w:t>sit</w:t>
      </w:r>
      <w:proofErr w:type="gramEnd"/>
      <w:r w:rsidRPr="2532ED8F">
        <w:rPr>
          <w:lang w:val="en-US"/>
        </w:rPr>
        <w:t xml:space="preserve"> </w:t>
      </w:r>
      <w:proofErr w:type="spellStart"/>
      <w:r w:rsidRPr="2532ED8F">
        <w:rPr>
          <w:lang w:val="en-US"/>
        </w:rPr>
        <w:t>amet</w:t>
      </w:r>
      <w:proofErr w:type="spellEnd"/>
      <w:r w:rsidRPr="2532ED8F">
        <w:rPr>
          <w:lang w:val="en-US"/>
        </w:rPr>
        <w:t>.</w:t>
      </w:r>
    </w:p>
    <w:p w:rsidR="496E6497" w:rsidP="00CA3240" w:rsidRDefault="00CA3240" w14:paraId="15EB2E3F" w14:textId="4C8ECFA2">
      <w:pPr>
        <w:rPr>
          <w:lang w:val="en-US"/>
        </w:rPr>
      </w:pPr>
      <w:r>
        <w:rPr>
          <w:lang w:val="en-US"/>
        </w:rPr>
        <w:t>L</w:t>
      </w:r>
      <w:r w:rsidRPr="2532ED8F" w:rsidR="496E6497">
        <w:rPr>
          <w:lang w:val="en-US"/>
        </w:rPr>
        <w:t xml:space="preserve">orem ipsum dolor </w:t>
      </w:r>
      <w:proofErr w:type="gramStart"/>
      <w:r w:rsidRPr="2532ED8F" w:rsidR="496E6497">
        <w:rPr>
          <w:lang w:val="en-US"/>
        </w:rPr>
        <w:t>sit</w:t>
      </w:r>
      <w:proofErr w:type="gram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amet</w:t>
      </w:r>
      <w:proofErr w:type="spellEnd"/>
      <w:r w:rsidRPr="2532ED8F" w:rsidR="496E6497">
        <w:rPr>
          <w:lang w:val="en-US"/>
        </w:rPr>
        <w:t xml:space="preserve">, </w:t>
      </w:r>
      <w:proofErr w:type="spellStart"/>
      <w:r w:rsidRPr="2532ED8F" w:rsidR="496E6497">
        <w:rPr>
          <w:lang w:val="en-US"/>
        </w:rPr>
        <w:t>consectetur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adipiscing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elit</w:t>
      </w:r>
      <w:proofErr w:type="spellEnd"/>
      <w:r w:rsidRPr="2532ED8F" w:rsidR="496E6497">
        <w:rPr>
          <w:lang w:val="en-US"/>
        </w:rPr>
        <w:t xml:space="preserve">, sed do </w:t>
      </w:r>
      <w:proofErr w:type="spellStart"/>
      <w:r w:rsidRPr="2532ED8F" w:rsidR="496E6497">
        <w:rPr>
          <w:lang w:val="en-US"/>
        </w:rPr>
        <w:t>eiusmod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tempor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incididunt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ut</w:t>
      </w:r>
      <w:proofErr w:type="spellEnd"/>
      <w:r w:rsidRPr="2532ED8F" w:rsidR="496E6497">
        <w:rPr>
          <w:lang w:val="en-US"/>
        </w:rPr>
        <w:t xml:space="preserve"> labore et dolore magna </w:t>
      </w:r>
      <w:proofErr w:type="spellStart"/>
      <w:r w:rsidRPr="2532ED8F" w:rsidR="496E6497">
        <w:rPr>
          <w:lang w:val="en-US"/>
        </w:rPr>
        <w:t>aliqua</w:t>
      </w:r>
      <w:proofErr w:type="spellEnd"/>
      <w:r w:rsidRPr="2532ED8F" w:rsidR="496E6497">
        <w:rPr>
          <w:lang w:val="en-US"/>
        </w:rPr>
        <w:t xml:space="preserve">. Lorem ipsum dolor </w:t>
      </w:r>
      <w:proofErr w:type="gramStart"/>
      <w:r w:rsidRPr="2532ED8F" w:rsidR="496E6497">
        <w:rPr>
          <w:lang w:val="en-US"/>
        </w:rPr>
        <w:t>sit</w:t>
      </w:r>
      <w:proofErr w:type="gram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amet</w:t>
      </w:r>
      <w:proofErr w:type="spellEnd"/>
      <w:r w:rsidRPr="2532ED8F" w:rsidR="496E6497">
        <w:rPr>
          <w:lang w:val="en-US"/>
        </w:rPr>
        <w:t xml:space="preserve">, </w:t>
      </w:r>
      <w:proofErr w:type="spellStart"/>
      <w:r w:rsidRPr="2532ED8F" w:rsidR="496E6497">
        <w:rPr>
          <w:lang w:val="en-US"/>
        </w:rPr>
        <w:t>consectetur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adipiscing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elit</w:t>
      </w:r>
      <w:proofErr w:type="spellEnd"/>
      <w:r w:rsidRPr="2532ED8F" w:rsidR="496E6497">
        <w:rPr>
          <w:lang w:val="en-US"/>
        </w:rPr>
        <w:t xml:space="preserve">, sed do </w:t>
      </w:r>
      <w:proofErr w:type="spellStart"/>
      <w:r w:rsidRPr="2532ED8F" w:rsidR="496E6497">
        <w:rPr>
          <w:lang w:val="en-US"/>
        </w:rPr>
        <w:t>eiusmod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tempor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incididunt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ut</w:t>
      </w:r>
      <w:proofErr w:type="spellEnd"/>
      <w:r w:rsidRPr="2532ED8F" w:rsidR="496E6497">
        <w:rPr>
          <w:lang w:val="en-US"/>
        </w:rPr>
        <w:t xml:space="preserve"> labore et dolore magna </w:t>
      </w:r>
      <w:proofErr w:type="spellStart"/>
      <w:r w:rsidRPr="2532ED8F" w:rsidR="496E6497">
        <w:rPr>
          <w:lang w:val="en-US"/>
        </w:rPr>
        <w:t>aliqua</w:t>
      </w:r>
      <w:proofErr w:type="spellEnd"/>
      <w:r w:rsidRPr="2532ED8F" w:rsidR="496E6497">
        <w:rPr>
          <w:lang w:val="en-US"/>
        </w:rPr>
        <w:t xml:space="preserve">. Lorem ipsum dolor </w:t>
      </w:r>
      <w:proofErr w:type="gramStart"/>
      <w:r w:rsidRPr="2532ED8F" w:rsidR="496E6497">
        <w:rPr>
          <w:lang w:val="en-US"/>
        </w:rPr>
        <w:t>sit</w:t>
      </w:r>
      <w:proofErr w:type="gram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amet</w:t>
      </w:r>
      <w:proofErr w:type="spellEnd"/>
      <w:r w:rsidRPr="2532ED8F" w:rsidR="496E6497">
        <w:rPr>
          <w:lang w:val="en-US"/>
        </w:rPr>
        <w:t xml:space="preserve">, </w:t>
      </w:r>
      <w:proofErr w:type="spellStart"/>
      <w:r w:rsidRPr="2532ED8F" w:rsidR="496E6497">
        <w:rPr>
          <w:lang w:val="en-US"/>
        </w:rPr>
        <w:t>consectetur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adipiscing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elit</w:t>
      </w:r>
      <w:proofErr w:type="spellEnd"/>
      <w:r w:rsidRPr="2532ED8F" w:rsidR="496E6497">
        <w:rPr>
          <w:lang w:val="en-US"/>
        </w:rPr>
        <w:t xml:space="preserve">, sed do </w:t>
      </w:r>
      <w:proofErr w:type="spellStart"/>
      <w:r w:rsidRPr="2532ED8F" w:rsidR="496E6497">
        <w:rPr>
          <w:lang w:val="en-US"/>
        </w:rPr>
        <w:t>eiusmod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tempor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incididunt</w:t>
      </w:r>
      <w:proofErr w:type="spellEnd"/>
      <w:r w:rsidRPr="2532ED8F" w:rsidR="496E6497">
        <w:rPr>
          <w:lang w:val="en-US"/>
        </w:rPr>
        <w:t xml:space="preserve"> </w:t>
      </w:r>
      <w:proofErr w:type="spellStart"/>
      <w:r w:rsidRPr="2532ED8F" w:rsidR="496E6497">
        <w:rPr>
          <w:lang w:val="en-US"/>
        </w:rPr>
        <w:t>ut</w:t>
      </w:r>
      <w:proofErr w:type="spellEnd"/>
      <w:r w:rsidRPr="2532ED8F" w:rsidR="496E6497">
        <w:rPr>
          <w:lang w:val="en-US"/>
        </w:rPr>
        <w:t xml:space="preserve"> labore et dolore magna </w:t>
      </w:r>
      <w:proofErr w:type="spellStart"/>
      <w:r w:rsidRPr="2532ED8F" w:rsidR="496E6497">
        <w:rPr>
          <w:lang w:val="en-US"/>
        </w:rPr>
        <w:t>aliqua</w:t>
      </w:r>
      <w:proofErr w:type="spellEnd"/>
      <w:r w:rsidRPr="2532ED8F" w:rsidR="496E6497">
        <w:rPr>
          <w:lang w:val="en-US"/>
        </w:rPr>
        <w:t>.</w:t>
      </w:r>
    </w:p>
    <w:p w:rsidRPr="00634F81" w:rsidR="00AF3498" w:rsidP="00271A82" w:rsidRDefault="0CC4E609" w14:paraId="32710B92" w14:textId="6ABE583E">
      <w:pPr>
        <w:pStyle w:val="APARTADOPRINCIPAL"/>
      </w:pPr>
      <w:r>
        <w:t>METODOLOGÍA</w:t>
      </w:r>
    </w:p>
    <w:p w:rsidR="00305974" w:rsidP="232AD946" w:rsidRDefault="0CC4E609" w14:paraId="158F9BF7" w14:textId="5FED65F1">
      <w:pPr>
        <w:pStyle w:val="SubApartadonivel1"/>
      </w:pPr>
      <w:r>
        <w:t>Título del subapartado 1</w:t>
      </w:r>
    </w:p>
    <w:p w:rsidR="00305974" w:rsidP="232AD946" w:rsidRDefault="00305974" w14:paraId="35D5A6FF" w14:textId="0F52DF82">
      <w:pPr>
        <w:rPr>
          <w:highlight w:val="yellow"/>
        </w:rPr>
      </w:pPr>
      <w:r>
        <w:t xml:space="preserve">En </w:t>
      </w:r>
      <w:r w:rsidR="00EE6458">
        <w:t>este apartado se describe la experiencia de innovación que se presenta</w:t>
      </w:r>
      <w:r w:rsidR="00CA3240">
        <w:t>,</w:t>
      </w:r>
      <w:r w:rsidR="41EA27F1">
        <w:t xml:space="preserve"> </w:t>
      </w:r>
      <w:r w:rsidR="30D4BA1E">
        <w:t>incluyendo la siguiente información: participantes, diseño y variables, procedimiento</w:t>
      </w:r>
      <w:r w:rsidR="00CA3240">
        <w:t xml:space="preserve"> y </w:t>
      </w:r>
      <w:r w:rsidR="30D4BA1E">
        <w:t>análisis de datos</w:t>
      </w:r>
      <w:r w:rsidR="00CA3240">
        <w:t>.</w:t>
      </w:r>
    </w:p>
    <w:p w:rsidRPr="005D6B39" w:rsidR="008128A6" w:rsidP="00D1721B" w:rsidRDefault="008128A6" w14:paraId="67E20B20" w14:textId="77777777">
      <w:pPr>
        <w:rPr>
          <w:lang w:val="en-US"/>
        </w:rPr>
      </w:pPr>
      <w:r w:rsidRPr="232AD946">
        <w:rPr>
          <w:lang w:val="en-US"/>
        </w:rPr>
        <w:t xml:space="preserve">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 xml:space="preserve">. 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 xml:space="preserve">. 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>.</w:t>
      </w:r>
    </w:p>
    <w:p w:rsidRPr="004A1D29" w:rsidR="00AF3498" w:rsidP="00271A82" w:rsidRDefault="00AF3498" w14:paraId="29AE0ABF" w14:textId="2B28D1A1">
      <w:pPr>
        <w:pStyle w:val="APARTADOPRINCIPAL"/>
        <w:rPr>
          <w:rStyle w:val="nfasis"/>
          <w:rFonts w:ascii="Arial" w:hAnsi="Arial"/>
          <w:b/>
          <w:sz w:val="22"/>
        </w:rPr>
      </w:pPr>
      <w:bookmarkStart w:name="_Hlk534705458" w:id="1"/>
      <w:bookmarkEnd w:id="1"/>
      <w:r w:rsidRPr="00A32FF8">
        <w:rPr>
          <w:rStyle w:val="nfasis"/>
          <w:rFonts w:ascii="Arial" w:hAnsi="Arial"/>
          <w:b/>
          <w:iCs w:val="0"/>
          <w:sz w:val="22"/>
        </w:rPr>
        <w:t>RESULTADOS</w:t>
      </w:r>
    </w:p>
    <w:p w:rsidRPr="00365013" w:rsidR="00B04A50" w:rsidP="007F1792" w:rsidRDefault="00B04A50" w14:paraId="14DEFDEF" w14:textId="71423EA0">
      <w:pPr>
        <w:rPr>
          <w:rStyle w:val="nfasis"/>
          <w:rFonts w:ascii="Arial" w:hAnsi="Arial"/>
          <w:b w:val="0"/>
          <w:sz w:val="22"/>
        </w:rPr>
      </w:pPr>
      <w:r w:rsidRPr="30806113">
        <w:rPr>
          <w:rStyle w:val="nfasis"/>
          <w:rFonts w:ascii="Arial" w:hAnsi="Arial"/>
          <w:b w:val="0"/>
          <w:sz w:val="22"/>
        </w:rPr>
        <w:t xml:space="preserve">En este apartado se incluyen los resultados obtenidos con la </w:t>
      </w:r>
      <w:r w:rsidRPr="00495F4C" w:rsidR="00495F4C">
        <w:rPr>
          <w:rStyle w:val="nfasis"/>
          <w:rFonts w:ascii="Arial" w:hAnsi="Arial"/>
          <w:b w:val="0"/>
          <w:sz w:val="22"/>
        </w:rPr>
        <w:t>experiencia de innovación</w:t>
      </w:r>
      <w:r w:rsidRPr="30806113" w:rsidR="006605F7">
        <w:rPr>
          <w:rStyle w:val="nfasis"/>
          <w:rFonts w:ascii="Arial" w:hAnsi="Arial"/>
          <w:b w:val="0"/>
          <w:sz w:val="22"/>
        </w:rPr>
        <w:t xml:space="preserve">. No confundir resultados de la propuesta con evaluación de la satisfacción </w:t>
      </w:r>
      <w:r w:rsidRPr="30806113" w:rsidR="00CC76BF">
        <w:rPr>
          <w:rStyle w:val="nfasis"/>
          <w:rFonts w:ascii="Arial" w:hAnsi="Arial"/>
          <w:b w:val="0"/>
          <w:sz w:val="22"/>
        </w:rPr>
        <w:t xml:space="preserve">de los </w:t>
      </w:r>
      <w:r w:rsidR="00CA3240">
        <w:rPr>
          <w:rStyle w:val="nfasis"/>
          <w:rFonts w:ascii="Arial" w:hAnsi="Arial"/>
          <w:b w:val="0"/>
          <w:sz w:val="22"/>
        </w:rPr>
        <w:t>participantes</w:t>
      </w:r>
      <w:r w:rsidRPr="30806113" w:rsidR="00CC76BF">
        <w:rPr>
          <w:rStyle w:val="nfasis"/>
          <w:rFonts w:ascii="Arial" w:hAnsi="Arial"/>
          <w:b w:val="0"/>
          <w:sz w:val="22"/>
        </w:rPr>
        <w:t xml:space="preserve"> </w:t>
      </w:r>
      <w:r w:rsidR="00CA3240">
        <w:rPr>
          <w:rStyle w:val="nfasis"/>
          <w:rFonts w:ascii="Arial" w:hAnsi="Arial"/>
          <w:b w:val="0"/>
          <w:sz w:val="22"/>
        </w:rPr>
        <w:t>en</w:t>
      </w:r>
      <w:r w:rsidRPr="30806113" w:rsidR="00CC76BF">
        <w:rPr>
          <w:rStyle w:val="nfasis"/>
          <w:rFonts w:ascii="Arial" w:hAnsi="Arial"/>
          <w:b w:val="0"/>
          <w:sz w:val="22"/>
        </w:rPr>
        <w:t xml:space="preserve"> la propuesta. También se puede incluir la evaluación de dicha satisfacción</w:t>
      </w:r>
      <w:r w:rsidRPr="30806113" w:rsidR="19B396FF">
        <w:rPr>
          <w:rStyle w:val="nfasis"/>
          <w:rFonts w:ascii="Arial" w:hAnsi="Arial"/>
          <w:b w:val="0"/>
          <w:sz w:val="22"/>
        </w:rPr>
        <w:t>,</w:t>
      </w:r>
      <w:r w:rsidRPr="30806113" w:rsidR="00CC76BF">
        <w:rPr>
          <w:rStyle w:val="nfasis"/>
          <w:rFonts w:ascii="Arial" w:hAnsi="Arial"/>
          <w:b w:val="0"/>
          <w:sz w:val="22"/>
        </w:rPr>
        <w:t xml:space="preserve"> pero no es el único dato que </w:t>
      </w:r>
      <w:r w:rsidRPr="30806113" w:rsidR="001E2D7C">
        <w:rPr>
          <w:rStyle w:val="nfasis"/>
          <w:rFonts w:ascii="Arial" w:hAnsi="Arial"/>
          <w:b w:val="0"/>
          <w:sz w:val="22"/>
        </w:rPr>
        <w:t>hará referencia a los resultados de la innovación.</w:t>
      </w:r>
    </w:p>
    <w:p w:rsidR="005D6B39" w:rsidP="007F1792" w:rsidRDefault="00B04A50" w14:paraId="5E4D9F8A" w14:textId="2BB7F22A">
      <w:r w:rsidRPr="00365013">
        <w:rPr>
          <w:rStyle w:val="nfasis"/>
          <w:rFonts w:ascii="Arial" w:hAnsi="Arial"/>
          <w:b w:val="0"/>
          <w:iCs w:val="0"/>
          <w:sz w:val="22"/>
        </w:rPr>
        <w:t>Si fuera necesario establecer subapartados, se redactar</w:t>
      </w:r>
      <w:r w:rsidR="00CA3240">
        <w:rPr>
          <w:rStyle w:val="nfasis"/>
          <w:rFonts w:ascii="Arial" w:hAnsi="Arial"/>
          <w:b w:val="0"/>
          <w:iCs w:val="0"/>
          <w:sz w:val="22"/>
        </w:rPr>
        <w:t>á</w:t>
      </w:r>
      <w:r w:rsidRPr="00365013">
        <w:rPr>
          <w:rStyle w:val="nfasis"/>
          <w:rFonts w:ascii="Arial" w:hAnsi="Arial"/>
          <w:b w:val="0"/>
          <w:iCs w:val="0"/>
          <w:sz w:val="22"/>
        </w:rPr>
        <w:t>n del mismo modo que en casos anteriores.</w:t>
      </w:r>
    </w:p>
    <w:p w:rsidR="005D6B39" w:rsidP="007F1792" w:rsidRDefault="005D6B39" w14:paraId="18CAB7C8" w14:textId="19D376FB">
      <w:r>
        <w:lastRenderedPageBreak/>
        <w:t>En caso de incorporar una tabla se hará del modo que se expresa a continuación</w:t>
      </w:r>
      <w:r w:rsidR="00CA3240">
        <w:t>:</w:t>
      </w:r>
    </w:p>
    <w:p w:rsidRPr="004A1D29" w:rsidR="005D6B39" w:rsidP="007F1792" w:rsidRDefault="005D6B39" w14:paraId="33F9245D" w14:textId="54BED405">
      <w:pPr>
        <w:ind w:firstLine="708"/>
        <w:rPr>
          <w:rFonts w:cs="Arial"/>
        </w:rPr>
      </w:pPr>
      <w:r w:rsidRPr="1BD6C364">
        <w:rPr>
          <w:rFonts w:cs="Arial"/>
        </w:rPr>
        <w:t xml:space="preserve">En la </w:t>
      </w:r>
      <w:r w:rsidRPr="1BD6C364" w:rsidR="0CBF7B67">
        <w:rPr>
          <w:rFonts w:cs="Arial"/>
        </w:rPr>
        <w:t>T</w:t>
      </w:r>
      <w:r w:rsidRPr="1BD6C364">
        <w:rPr>
          <w:rFonts w:cs="Arial"/>
        </w:rPr>
        <w:t xml:space="preserve">abla 1 se indica </w:t>
      </w:r>
      <w:proofErr w:type="spellStart"/>
      <w:r w:rsidRPr="1BD6C364">
        <w:rPr>
          <w:rFonts w:cs="Arial"/>
        </w:rPr>
        <w:t>xxxxxxxx</w:t>
      </w:r>
      <w:proofErr w:type="spellEnd"/>
      <w:r w:rsidRPr="1BD6C364">
        <w:rPr>
          <w:rFonts w:cs="Arial"/>
        </w:rPr>
        <w:t>.</w:t>
      </w:r>
    </w:p>
    <w:p w:rsidRPr="00C94850" w:rsidR="00C94850" w:rsidP="00CA3240" w:rsidRDefault="005D6B39" w14:paraId="6918749B" w14:textId="77777777">
      <w:pPr>
        <w:pStyle w:val="TtuloTabla"/>
        <w:spacing w:before="240"/>
        <w:rPr>
          <w:b/>
          <w:bCs/>
        </w:rPr>
      </w:pPr>
      <w:r w:rsidRPr="00C94850">
        <w:rPr>
          <w:b/>
          <w:bCs/>
        </w:rPr>
        <w:t>Tabla 1</w:t>
      </w:r>
    </w:p>
    <w:p w:rsidRPr="00C94850" w:rsidR="005D6B39" w:rsidP="00C94850" w:rsidRDefault="005D6B39" w14:paraId="77F4D0CF" w14:textId="7A534F5C">
      <w:pPr>
        <w:pStyle w:val="TtuloTabla"/>
        <w:rPr>
          <w:i/>
          <w:iCs/>
        </w:rPr>
      </w:pPr>
      <w:r w:rsidRPr="00C94850">
        <w:rPr>
          <w:i/>
          <w:iCs/>
        </w:rPr>
        <w:t>Título de la tabla</w:t>
      </w:r>
    </w:p>
    <w:tbl>
      <w:tblPr>
        <w:tblStyle w:val="Tablanormal2"/>
        <w:tblW w:w="5000" w:type="pct"/>
        <w:tblLook w:val="04A0" w:firstRow="1" w:lastRow="0" w:firstColumn="1" w:lastColumn="0" w:noHBand="0" w:noVBand="1"/>
      </w:tblPr>
      <w:tblGrid>
        <w:gridCol w:w="1382"/>
        <w:gridCol w:w="1471"/>
        <w:gridCol w:w="1471"/>
        <w:gridCol w:w="1471"/>
        <w:gridCol w:w="2710"/>
      </w:tblGrid>
      <w:tr w:rsidR="00F635DD" w:rsidTr="00C94850" w14:paraId="50BEBA6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</w:tcPr>
          <w:p w:rsidR="00F635DD" w:rsidP="00601102" w:rsidRDefault="00F635DD" w14:paraId="3FC1C99F" w14:textId="77777777">
            <w:pPr>
              <w:pStyle w:val="TtuloTabla"/>
              <w:spacing w:line="240" w:lineRule="auto"/>
            </w:pPr>
          </w:p>
        </w:tc>
        <w:tc>
          <w:tcPr>
            <w:tcW w:w="865" w:type="pct"/>
          </w:tcPr>
          <w:p w:rsidRPr="00F635DD" w:rsidR="00F635DD" w:rsidP="00601102" w:rsidRDefault="00F635DD" w14:paraId="0860B527" w14:textId="0756BCE4">
            <w:pPr>
              <w:pStyle w:val="TtuloTabla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F635DD">
              <w:rPr>
                <w:bCs w:val="0"/>
                <w:iCs/>
                <w:lang w:val="en-GB"/>
              </w:rPr>
              <w:t xml:space="preserve">En </w:t>
            </w:r>
            <w:proofErr w:type="spellStart"/>
            <w:r w:rsidRPr="00F635DD">
              <w:rPr>
                <w:bCs w:val="0"/>
                <w:iCs/>
                <w:lang w:val="en-GB"/>
              </w:rPr>
              <w:t>negrita</w:t>
            </w:r>
            <w:proofErr w:type="spellEnd"/>
          </w:p>
        </w:tc>
        <w:tc>
          <w:tcPr>
            <w:tcW w:w="865" w:type="pct"/>
          </w:tcPr>
          <w:p w:rsidRPr="00F635DD" w:rsidR="00F635DD" w:rsidP="00601102" w:rsidRDefault="00F635DD" w14:paraId="01124B39" w14:textId="25991D45">
            <w:pPr>
              <w:pStyle w:val="TtuloTabla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F635DD">
              <w:rPr>
                <w:bCs w:val="0"/>
                <w:iCs/>
                <w:lang w:val="en-GB"/>
              </w:rPr>
              <w:t xml:space="preserve">En </w:t>
            </w:r>
            <w:proofErr w:type="spellStart"/>
            <w:r w:rsidRPr="00F635DD">
              <w:rPr>
                <w:bCs w:val="0"/>
                <w:iCs/>
                <w:lang w:val="en-GB"/>
              </w:rPr>
              <w:t>negrita</w:t>
            </w:r>
            <w:proofErr w:type="spellEnd"/>
          </w:p>
        </w:tc>
        <w:tc>
          <w:tcPr>
            <w:tcW w:w="865" w:type="pct"/>
          </w:tcPr>
          <w:p w:rsidRPr="00F635DD" w:rsidR="00F635DD" w:rsidP="00601102" w:rsidRDefault="00F635DD" w14:paraId="35DC8A12" w14:textId="7E049A82">
            <w:pPr>
              <w:pStyle w:val="TtuloTabla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F635DD">
              <w:rPr>
                <w:bCs w:val="0"/>
                <w:iCs/>
                <w:lang w:val="en-GB"/>
              </w:rPr>
              <w:t xml:space="preserve">En </w:t>
            </w:r>
            <w:proofErr w:type="spellStart"/>
            <w:r w:rsidRPr="00F635DD">
              <w:rPr>
                <w:bCs w:val="0"/>
                <w:iCs/>
                <w:lang w:val="en-GB"/>
              </w:rPr>
              <w:t>negrita</w:t>
            </w:r>
            <w:proofErr w:type="spellEnd"/>
          </w:p>
        </w:tc>
        <w:tc>
          <w:tcPr>
            <w:tcW w:w="1593" w:type="pct"/>
          </w:tcPr>
          <w:p w:rsidRPr="00F635DD" w:rsidR="00F635DD" w:rsidP="00601102" w:rsidRDefault="00F635DD" w14:paraId="68A9AF80" w14:textId="11A86125">
            <w:pPr>
              <w:pStyle w:val="TtuloTabla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F635DD">
              <w:rPr>
                <w:bCs w:val="0"/>
                <w:iCs/>
                <w:lang w:val="en-GB"/>
              </w:rPr>
              <w:t xml:space="preserve">En </w:t>
            </w:r>
            <w:proofErr w:type="spellStart"/>
            <w:r w:rsidRPr="00F635DD">
              <w:rPr>
                <w:bCs w:val="0"/>
                <w:iCs/>
                <w:lang w:val="en-GB"/>
              </w:rPr>
              <w:t>negrita</w:t>
            </w:r>
            <w:proofErr w:type="spellEnd"/>
          </w:p>
        </w:tc>
      </w:tr>
      <w:tr w:rsidR="00F635DD" w:rsidTr="00C94850" w14:paraId="7B7D63D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tcBorders>
              <w:bottom w:val="nil"/>
            </w:tcBorders>
          </w:tcPr>
          <w:p w:rsidR="00F635DD" w:rsidP="00601102" w:rsidRDefault="00F635DD" w14:paraId="4003149B" w14:textId="4B311218">
            <w:pPr>
              <w:pStyle w:val="TtuloTabla"/>
              <w:spacing w:line="240" w:lineRule="auto"/>
              <w:jc w:val="right"/>
            </w:pPr>
            <w:r>
              <w:rPr>
                <w:b w:val="0"/>
                <w:bCs w:val="0"/>
                <w:iCs/>
                <w:lang w:val="en-GB"/>
              </w:rPr>
              <w:t xml:space="preserve">Sin </w:t>
            </w:r>
            <w:proofErr w:type="spellStart"/>
            <w:r>
              <w:rPr>
                <w:b w:val="0"/>
                <w:bCs w:val="0"/>
                <w:iCs/>
                <w:lang w:val="en-GB"/>
              </w:rPr>
              <w:t>negrita</w:t>
            </w:r>
            <w:proofErr w:type="spellEnd"/>
          </w:p>
        </w:tc>
        <w:tc>
          <w:tcPr>
            <w:tcW w:w="865" w:type="pct"/>
            <w:tcBorders>
              <w:bottom w:val="nil"/>
            </w:tcBorders>
          </w:tcPr>
          <w:p w:rsidR="00F635DD" w:rsidP="00601102" w:rsidRDefault="00F635DD" w14:paraId="513A67CF" w14:textId="77777777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5" w:type="pct"/>
            <w:tcBorders>
              <w:bottom w:val="nil"/>
            </w:tcBorders>
          </w:tcPr>
          <w:p w:rsidR="00F635DD" w:rsidP="00601102" w:rsidRDefault="00F635DD" w14:paraId="48AD4072" w14:textId="77777777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5" w:type="pct"/>
            <w:tcBorders>
              <w:bottom w:val="nil"/>
            </w:tcBorders>
          </w:tcPr>
          <w:p w:rsidR="00F635DD" w:rsidP="00601102" w:rsidRDefault="00F635DD" w14:paraId="398E43DC" w14:textId="77777777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3" w:type="pct"/>
            <w:tcBorders>
              <w:bottom w:val="nil"/>
            </w:tcBorders>
          </w:tcPr>
          <w:p w:rsidR="00F635DD" w:rsidP="00601102" w:rsidRDefault="00F635DD" w14:paraId="21CE1EB9" w14:textId="77777777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635DD" w:rsidTr="00C94850" w14:paraId="175CE5F3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tcBorders>
              <w:top w:val="nil"/>
              <w:bottom w:val="nil"/>
            </w:tcBorders>
          </w:tcPr>
          <w:p w:rsidR="00F635DD" w:rsidP="00601102" w:rsidRDefault="00F635DD" w14:paraId="146C17A2" w14:textId="348FF72A">
            <w:pPr>
              <w:pStyle w:val="TtuloTabla"/>
              <w:spacing w:line="240" w:lineRule="auto"/>
              <w:jc w:val="right"/>
            </w:pPr>
            <w:r>
              <w:rPr>
                <w:b w:val="0"/>
                <w:bCs w:val="0"/>
                <w:iCs/>
                <w:lang w:val="en-GB"/>
              </w:rPr>
              <w:t xml:space="preserve">Sin </w:t>
            </w:r>
            <w:proofErr w:type="spellStart"/>
            <w:r>
              <w:rPr>
                <w:b w:val="0"/>
                <w:bCs w:val="0"/>
                <w:iCs/>
                <w:lang w:val="en-GB"/>
              </w:rPr>
              <w:t>negrita</w:t>
            </w:r>
            <w:proofErr w:type="spellEnd"/>
          </w:p>
        </w:tc>
        <w:tc>
          <w:tcPr>
            <w:tcW w:w="865" w:type="pct"/>
            <w:tcBorders>
              <w:top w:val="nil"/>
              <w:bottom w:val="nil"/>
            </w:tcBorders>
          </w:tcPr>
          <w:p w:rsidR="00F635DD" w:rsidP="00601102" w:rsidRDefault="00F635DD" w14:paraId="11D36451" w14:textId="77777777">
            <w:pPr>
              <w:pStyle w:val="TtuloTabla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5" w:type="pct"/>
            <w:tcBorders>
              <w:top w:val="nil"/>
              <w:bottom w:val="nil"/>
            </w:tcBorders>
          </w:tcPr>
          <w:p w:rsidR="00F635DD" w:rsidP="00601102" w:rsidRDefault="00F635DD" w14:paraId="75BC2F52" w14:textId="77777777">
            <w:pPr>
              <w:pStyle w:val="TtuloTabla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65" w:type="pct"/>
            <w:tcBorders>
              <w:top w:val="nil"/>
              <w:bottom w:val="nil"/>
            </w:tcBorders>
          </w:tcPr>
          <w:p w:rsidR="00F635DD" w:rsidP="00601102" w:rsidRDefault="00F635DD" w14:paraId="4F7049F5" w14:textId="77777777">
            <w:pPr>
              <w:pStyle w:val="TtuloTabla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3" w:type="pct"/>
            <w:tcBorders>
              <w:top w:val="nil"/>
              <w:bottom w:val="nil"/>
            </w:tcBorders>
          </w:tcPr>
          <w:p w:rsidR="00F635DD" w:rsidP="00601102" w:rsidRDefault="00F635DD" w14:paraId="21D22EDF" w14:textId="77777777">
            <w:pPr>
              <w:pStyle w:val="TtuloTabla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635DD" w:rsidTr="00C94850" w14:paraId="675D3C7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pct"/>
            <w:tcBorders>
              <w:top w:val="nil"/>
              <w:bottom w:val="single" w:color="auto" w:sz="4" w:space="0"/>
            </w:tcBorders>
          </w:tcPr>
          <w:p w:rsidR="00F635DD" w:rsidP="00601102" w:rsidRDefault="00F635DD" w14:paraId="61EE52F3" w14:textId="1209D4F0">
            <w:pPr>
              <w:pStyle w:val="TtuloTabla"/>
              <w:spacing w:line="240" w:lineRule="auto"/>
              <w:jc w:val="right"/>
            </w:pPr>
            <w:r>
              <w:rPr>
                <w:b w:val="0"/>
                <w:bCs w:val="0"/>
                <w:iCs/>
                <w:lang w:val="en-GB"/>
              </w:rPr>
              <w:t xml:space="preserve">Sin </w:t>
            </w:r>
            <w:proofErr w:type="spellStart"/>
            <w:r>
              <w:rPr>
                <w:b w:val="0"/>
                <w:bCs w:val="0"/>
                <w:iCs/>
                <w:lang w:val="en-GB"/>
              </w:rPr>
              <w:t>negrita</w:t>
            </w:r>
            <w:proofErr w:type="spellEnd"/>
          </w:p>
        </w:tc>
        <w:tc>
          <w:tcPr>
            <w:tcW w:w="865" w:type="pct"/>
            <w:tcBorders>
              <w:top w:val="nil"/>
              <w:bottom w:val="single" w:color="auto" w:sz="4" w:space="0"/>
            </w:tcBorders>
          </w:tcPr>
          <w:p w:rsidR="00F635DD" w:rsidP="00601102" w:rsidRDefault="00F635DD" w14:paraId="0EF10C8C" w14:textId="77777777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5" w:type="pct"/>
            <w:tcBorders>
              <w:top w:val="nil"/>
              <w:bottom w:val="single" w:color="auto" w:sz="4" w:space="0"/>
            </w:tcBorders>
          </w:tcPr>
          <w:p w:rsidR="00F635DD" w:rsidP="00601102" w:rsidRDefault="00F635DD" w14:paraId="507B0949" w14:textId="77777777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65" w:type="pct"/>
            <w:tcBorders>
              <w:top w:val="nil"/>
              <w:bottom w:val="single" w:color="auto" w:sz="4" w:space="0"/>
            </w:tcBorders>
          </w:tcPr>
          <w:p w:rsidR="00F635DD" w:rsidP="00601102" w:rsidRDefault="00F635DD" w14:paraId="1B2018BA" w14:textId="77777777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3" w:type="pct"/>
            <w:tcBorders>
              <w:top w:val="nil"/>
              <w:bottom w:val="single" w:color="auto" w:sz="4" w:space="0"/>
            </w:tcBorders>
          </w:tcPr>
          <w:p w:rsidR="00F635DD" w:rsidP="00601102" w:rsidRDefault="00F635DD" w14:paraId="39615DEE" w14:textId="77777777">
            <w:pPr>
              <w:pStyle w:val="TtuloTabla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Pr="007B043D" w:rsidR="00537081" w:rsidP="00601102" w:rsidRDefault="00C94850" w14:paraId="3BDF7219" w14:textId="08AA54EB">
      <w:pPr>
        <w:pStyle w:val="PiedeTabla"/>
        <w:ind w:firstLine="0"/>
      </w:pPr>
      <w:r w:rsidRPr="00C94850">
        <w:rPr>
          <w:i/>
          <w:iCs w:val="0"/>
        </w:rPr>
        <w:t>Nota</w:t>
      </w:r>
      <w:r>
        <w:t xml:space="preserve">. </w:t>
      </w:r>
      <w:proofErr w:type="spellStart"/>
      <w:r>
        <w:t>Xxx</w:t>
      </w:r>
      <w:proofErr w:type="spellEnd"/>
      <w:r>
        <w:t>.</w:t>
      </w:r>
    </w:p>
    <w:p w:rsidR="00C9252D" w:rsidP="00C9252D" w:rsidRDefault="00C9252D" w14:paraId="7A1643D1" w14:textId="7983DCA6">
      <w:r>
        <w:t>En caso de incorporar una figura</w:t>
      </w:r>
      <w:r w:rsidR="00CA3240">
        <w:t>,</w:t>
      </w:r>
      <w:r>
        <w:t xml:space="preserve"> se hará del modo que se expresa a continuación</w:t>
      </w:r>
      <w:r w:rsidR="00CA3240">
        <w:t>:</w:t>
      </w:r>
    </w:p>
    <w:p w:rsidR="003239B6" w:rsidP="00CA3240" w:rsidRDefault="00582D9E" w14:paraId="07596C13" w14:textId="16EDD8B4">
      <w:pPr>
        <w:spacing w:line="240" w:lineRule="auto"/>
        <w:ind w:firstLine="708"/>
        <w:rPr>
          <w:rFonts w:cs="Arial"/>
        </w:rPr>
      </w:pPr>
      <w:r w:rsidRPr="7ABAA531">
        <w:rPr>
          <w:rFonts w:cs="Arial"/>
        </w:rPr>
        <w:t xml:space="preserve">En la </w:t>
      </w:r>
      <w:r w:rsidRPr="7ABAA531" w:rsidR="5A82E5CC">
        <w:rPr>
          <w:rFonts w:cs="Arial"/>
        </w:rPr>
        <w:t>F</w:t>
      </w:r>
      <w:r w:rsidRPr="7ABAA531">
        <w:rPr>
          <w:rFonts w:cs="Arial"/>
        </w:rPr>
        <w:t xml:space="preserve">igura 1 se muestra </w:t>
      </w:r>
      <w:proofErr w:type="spellStart"/>
      <w:r w:rsidRPr="7ABAA531">
        <w:rPr>
          <w:rFonts w:cs="Arial"/>
        </w:rPr>
        <w:t>xxxxxxxx</w:t>
      </w:r>
      <w:proofErr w:type="spellEnd"/>
      <w:r w:rsidRPr="7ABAA531">
        <w:rPr>
          <w:rFonts w:cs="Arial"/>
        </w:rPr>
        <w:t>.</w:t>
      </w:r>
    </w:p>
    <w:p w:rsidRPr="00C94850" w:rsidR="00C94850" w:rsidP="00C94850" w:rsidRDefault="00C94850" w14:paraId="35E5E81D" w14:textId="34AEDC35">
      <w:pPr>
        <w:pStyle w:val="TtuloTabla"/>
        <w:spacing w:before="240"/>
        <w:rPr>
          <w:b/>
          <w:bCs/>
        </w:rPr>
      </w:pPr>
      <w:r>
        <w:rPr>
          <w:b/>
          <w:bCs/>
        </w:rPr>
        <w:t>Figura</w:t>
      </w:r>
      <w:r w:rsidRPr="00C94850">
        <w:rPr>
          <w:b/>
          <w:bCs/>
        </w:rPr>
        <w:t xml:space="preserve"> 1</w:t>
      </w:r>
    </w:p>
    <w:p w:rsidRPr="00C94850" w:rsidR="00C94850" w:rsidP="00C94850" w:rsidRDefault="00C94850" w14:paraId="50067D5F" w14:textId="5B891F85">
      <w:pPr>
        <w:pStyle w:val="TtuloTabla"/>
        <w:rPr>
          <w:i/>
          <w:iCs/>
        </w:rPr>
      </w:pPr>
      <w:r w:rsidRPr="00C94850">
        <w:rPr>
          <w:i/>
          <w:iCs/>
        </w:rPr>
        <w:t xml:space="preserve">Título de la </w:t>
      </w:r>
      <w:r>
        <w:rPr>
          <w:i/>
          <w:iCs/>
        </w:rPr>
        <w:t>figura</w:t>
      </w:r>
    </w:p>
    <w:p w:rsidR="008E76AE" w:rsidP="00732183" w:rsidRDefault="00317DDE" w14:paraId="4BB3D9A9" w14:textId="73F9AAC3">
      <w:pPr>
        <w:ind w:firstLine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C1902AF" wp14:editId="4D3D92B9">
            <wp:extent cx="3587157" cy="2592000"/>
            <wp:effectExtent l="0" t="0" r="0" b="0"/>
            <wp:docPr id="1382853194" name="Imagen 1" descr="Gráfico, Gráfico de bar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53194" name="Imagen 1" descr="Gráfico, Gráfico de barras&#10;&#10;El contenido generado por IA puede ser incorrecto."/>
                    <pic:cNvPicPr/>
                  </pic:nvPicPr>
                  <pic:blipFill rotWithShape="1">
                    <a:blip r:embed="rId12"/>
                    <a:srcRect l="18903" t="2680" r="18277" b="2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62" cy="260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B043D" w:rsidR="00C94850" w:rsidP="00C94850" w:rsidRDefault="00C94850" w14:paraId="13B59B7A" w14:textId="77777777">
      <w:pPr>
        <w:pStyle w:val="PiedeTabla"/>
        <w:ind w:firstLine="0"/>
      </w:pPr>
      <w:r w:rsidRPr="00C94850">
        <w:rPr>
          <w:i/>
          <w:iCs w:val="0"/>
        </w:rPr>
        <w:t>Nota</w:t>
      </w:r>
      <w:r>
        <w:t xml:space="preserve">. </w:t>
      </w:r>
      <w:proofErr w:type="spellStart"/>
      <w:r>
        <w:t>Xxx</w:t>
      </w:r>
      <w:proofErr w:type="spellEnd"/>
      <w:r>
        <w:t>.</w:t>
      </w:r>
    </w:p>
    <w:p w:rsidRPr="005D6B39" w:rsidR="00B04A50" w:rsidP="00CA3240" w:rsidRDefault="005D6B39" w14:paraId="2B0D9474" w14:textId="096F125A">
      <w:pPr>
        <w:rPr>
          <w:lang w:val="en-US"/>
        </w:rPr>
      </w:pPr>
      <w:r w:rsidRPr="232AD946">
        <w:rPr>
          <w:lang w:val="en-US"/>
        </w:rPr>
        <w:t xml:space="preserve">Lorem ipsum dolor sit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 xml:space="preserve">. 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 xml:space="preserve">. 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>.</w:t>
      </w:r>
    </w:p>
    <w:p w:rsidR="22CA41EC" w:rsidP="232AD946" w:rsidRDefault="22CA41EC" w14:paraId="353EAAE0" w14:textId="2497527F">
      <w:pPr>
        <w:pStyle w:val="APARTADOPRINCIPAL"/>
        <w:rPr>
          <w:lang w:val="en-US"/>
        </w:rPr>
      </w:pPr>
      <w:r w:rsidRPr="232AD946">
        <w:rPr>
          <w:lang w:val="en-US"/>
        </w:rPr>
        <w:t>DISCUSIÓN</w:t>
      </w:r>
    </w:p>
    <w:p w:rsidRPr="00633A8B" w:rsidR="63B2CF21" w:rsidP="00633A8B" w:rsidRDefault="00E0294C" w14:paraId="10AE4E62" w14:textId="04B39650">
      <w:r w:rsidRPr="00633A8B">
        <w:t>Este apartado comienza con el hallazgo principal de</w:t>
      </w:r>
      <w:r w:rsidR="00495F4C">
        <w:t xml:space="preserve"> la </w:t>
      </w:r>
      <w:r w:rsidRPr="00495F4C" w:rsidR="00495F4C">
        <w:rPr>
          <w:rStyle w:val="nfasis"/>
          <w:rFonts w:ascii="Arial" w:hAnsi="Arial"/>
          <w:b w:val="0"/>
          <w:sz w:val="22"/>
        </w:rPr>
        <w:t>experiencia de innovación</w:t>
      </w:r>
      <w:r w:rsidRPr="00633A8B" w:rsidR="00495F4C">
        <w:t xml:space="preserve"> </w:t>
      </w:r>
      <w:r w:rsidRPr="00633A8B">
        <w:t>y, a continuación, se discuten los resultados obtenidos, incluyendo limitaciones</w:t>
      </w:r>
      <w:r w:rsidRPr="00633A8B" w:rsidR="00E11A59">
        <w:t xml:space="preserve"> y futuras líneas de innovación/investigación</w:t>
      </w:r>
      <w:r w:rsidRPr="00633A8B" w:rsidR="1285B99E">
        <w:t>, a</w:t>
      </w:r>
      <w:r w:rsidRPr="00633A8B" w:rsidR="7F26A902">
        <w:t>sí como</w:t>
      </w:r>
      <w:r w:rsidRPr="00633A8B" w:rsidR="6E692899">
        <w:t xml:space="preserve"> </w:t>
      </w:r>
      <w:r w:rsidRPr="00633A8B" w:rsidR="27CF50C8">
        <w:t>f</w:t>
      </w:r>
      <w:r w:rsidRPr="00633A8B" w:rsidR="4CB463BB">
        <w:t>uturas v</w:t>
      </w:r>
      <w:r w:rsidRPr="00633A8B" w:rsidR="7C059BE2">
        <w:t>ías de mejora.</w:t>
      </w:r>
    </w:p>
    <w:p w:rsidR="63B2CF21" w:rsidP="232AD946" w:rsidRDefault="63B2CF21" w14:paraId="0B43AAAA" w14:textId="0DB28D46">
      <w:pPr>
        <w:rPr>
          <w:lang w:val="en-US"/>
        </w:rPr>
      </w:pPr>
      <w:r w:rsidRPr="232AD946">
        <w:rPr>
          <w:lang w:val="en-US"/>
        </w:rPr>
        <w:t xml:space="preserve">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 xml:space="preserve">. 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>.</w:t>
      </w:r>
    </w:p>
    <w:p w:rsidRPr="005D6B39" w:rsidR="00AF3498" w:rsidP="00271A82" w:rsidRDefault="00AF3498" w14:paraId="4304EDD9" w14:textId="357ED308">
      <w:pPr>
        <w:pStyle w:val="APARTADOPRINCIPAL"/>
        <w:rPr>
          <w:lang w:val="en-US"/>
        </w:rPr>
      </w:pPr>
      <w:r w:rsidRPr="005D6B39">
        <w:rPr>
          <w:lang w:val="en-US"/>
        </w:rPr>
        <w:lastRenderedPageBreak/>
        <w:t>CONCLUSIONES</w:t>
      </w:r>
    </w:p>
    <w:p w:rsidRPr="004A1D29" w:rsidR="00B04A50" w:rsidP="00365013" w:rsidRDefault="00305974" w14:paraId="2F257127" w14:textId="4E03B549">
      <w:r>
        <w:t>E</w:t>
      </w:r>
      <w:r w:rsidR="00495F4C">
        <w:t xml:space="preserve">ste </w:t>
      </w:r>
      <w:r w:rsidR="00B04A50">
        <w:t>apartado recopila</w:t>
      </w:r>
      <w:r w:rsidR="00495F4C">
        <w:t xml:space="preserve"> </w:t>
      </w:r>
      <w:r w:rsidR="00B04A50">
        <w:t xml:space="preserve">los hallazgos fundamentales de la </w:t>
      </w:r>
      <w:r w:rsidRPr="00495F4C" w:rsidR="00495F4C">
        <w:rPr>
          <w:rStyle w:val="nfasis"/>
          <w:rFonts w:ascii="Arial" w:hAnsi="Arial"/>
          <w:b w:val="0"/>
          <w:sz w:val="22"/>
        </w:rPr>
        <w:t>experiencia de innovación</w:t>
      </w:r>
      <w:r w:rsidR="00633A8B">
        <w:t>.</w:t>
      </w:r>
    </w:p>
    <w:p w:rsidR="7B597D74" w:rsidP="232AD946" w:rsidRDefault="7B597D74" w14:paraId="738EB850" w14:textId="0DB28D46">
      <w:pPr>
        <w:rPr>
          <w:lang w:val="en-US"/>
        </w:rPr>
      </w:pPr>
      <w:r w:rsidRPr="232AD946">
        <w:rPr>
          <w:lang w:val="en-US"/>
        </w:rPr>
        <w:t xml:space="preserve">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 xml:space="preserve">. Lorem ipsum dolor </w:t>
      </w:r>
      <w:proofErr w:type="gramStart"/>
      <w:r w:rsidRPr="232AD946">
        <w:rPr>
          <w:lang w:val="en-US"/>
        </w:rPr>
        <w:t>sit</w:t>
      </w:r>
      <w:proofErr w:type="gram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amet</w:t>
      </w:r>
      <w:proofErr w:type="spellEnd"/>
      <w:r w:rsidRPr="232AD946">
        <w:rPr>
          <w:lang w:val="en-US"/>
        </w:rPr>
        <w:t xml:space="preserve">, </w:t>
      </w:r>
      <w:proofErr w:type="spellStart"/>
      <w:r w:rsidRPr="232AD946">
        <w:rPr>
          <w:lang w:val="en-US"/>
        </w:rPr>
        <w:t>consectetur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adipiscing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elit</w:t>
      </w:r>
      <w:proofErr w:type="spellEnd"/>
      <w:r w:rsidRPr="232AD946">
        <w:rPr>
          <w:lang w:val="en-US"/>
        </w:rPr>
        <w:t xml:space="preserve">, sed do </w:t>
      </w:r>
      <w:proofErr w:type="spellStart"/>
      <w:r w:rsidRPr="232AD946">
        <w:rPr>
          <w:lang w:val="en-US"/>
        </w:rPr>
        <w:t>eiusmod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tempor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incididunt</w:t>
      </w:r>
      <w:proofErr w:type="spellEnd"/>
      <w:r w:rsidRPr="232AD946">
        <w:rPr>
          <w:lang w:val="en-US"/>
        </w:rPr>
        <w:t xml:space="preserve"> </w:t>
      </w:r>
      <w:proofErr w:type="spellStart"/>
      <w:r w:rsidRPr="232AD946">
        <w:rPr>
          <w:lang w:val="en-US"/>
        </w:rPr>
        <w:t>ut</w:t>
      </w:r>
      <w:proofErr w:type="spellEnd"/>
      <w:r w:rsidRPr="232AD946">
        <w:rPr>
          <w:lang w:val="en-US"/>
        </w:rPr>
        <w:t xml:space="preserve"> labore et dolore magna </w:t>
      </w:r>
      <w:proofErr w:type="spellStart"/>
      <w:r w:rsidRPr="232AD946">
        <w:rPr>
          <w:lang w:val="en-US"/>
        </w:rPr>
        <w:t>aliqua</w:t>
      </w:r>
      <w:proofErr w:type="spellEnd"/>
      <w:r w:rsidRPr="232AD946">
        <w:rPr>
          <w:lang w:val="en-US"/>
        </w:rPr>
        <w:t>.</w:t>
      </w:r>
    </w:p>
    <w:p w:rsidRPr="00271A82" w:rsidR="00AF3498" w:rsidP="00271A82" w:rsidRDefault="00AF3498" w14:paraId="2EFF826F" w14:textId="77777777">
      <w:pPr>
        <w:pStyle w:val="APARTADOPRINCIPAL"/>
      </w:pPr>
      <w:r>
        <w:t>REFERENCIAS</w:t>
      </w:r>
    </w:p>
    <w:p w:rsidR="00C66ED6" w:rsidP="001C0CE4" w:rsidRDefault="00B04A50" w14:paraId="1B3BB052" w14:textId="503F3E04">
      <w:pPr>
        <w:pStyle w:val="Referencias"/>
        <w:ind w:firstLine="0"/>
      </w:pPr>
      <w:r>
        <w:t>Siguiendo</w:t>
      </w:r>
      <w:r w:rsidR="001C0CE4">
        <w:t xml:space="preserve"> el estilo para</w:t>
      </w:r>
      <w:r>
        <w:t xml:space="preserve"> las referencias </w:t>
      </w:r>
      <w:r w:rsidR="001C0CE4">
        <w:t xml:space="preserve">según </w:t>
      </w:r>
      <w:r>
        <w:t xml:space="preserve">APA </w:t>
      </w:r>
      <w:r w:rsidR="007B043D">
        <w:t>7</w:t>
      </w:r>
      <w:r>
        <w:t>ª edición</w:t>
      </w:r>
      <w:r w:rsidR="66981025">
        <w:t xml:space="preserve">. En </w:t>
      </w:r>
      <w:r w:rsidR="00B637DF">
        <w:t xml:space="preserve">el </w:t>
      </w:r>
      <w:r w:rsidR="66981025">
        <w:t xml:space="preserve">caso que la publicación referenciada disponga de DOI, </w:t>
      </w:r>
      <w:r w:rsidR="04C3308B">
        <w:t xml:space="preserve">siempre </w:t>
      </w:r>
      <w:r w:rsidR="66981025">
        <w:t>debe incluirse</w:t>
      </w:r>
      <w:r w:rsidR="0036A635">
        <w:t>,</w:t>
      </w:r>
      <w:r w:rsidR="66981025">
        <w:t xml:space="preserve"> en formato enlace (</w:t>
      </w:r>
      <w:r w:rsidR="27638991">
        <w:t>https://doi.org/</w:t>
      </w:r>
      <w:r w:rsidR="66981025">
        <w:t xml:space="preserve">...). </w:t>
      </w:r>
      <w:r w:rsidR="2FC84B8D">
        <w:t xml:space="preserve">En caso de incluir URL a la </w:t>
      </w:r>
      <w:r w:rsidRPr="30806113" w:rsidR="2FC84B8D">
        <w:rPr>
          <w:rFonts w:eastAsia="Arial" w:cs="Arial"/>
          <w:color w:val="000000" w:themeColor="text1"/>
        </w:rPr>
        <w:t>publicación referenciada</w:t>
      </w:r>
      <w:r w:rsidR="3E343FBB">
        <w:t xml:space="preserve">, </w:t>
      </w:r>
      <w:r w:rsidR="37FF943A">
        <w:t xml:space="preserve">se debe utilizar un acortador de URL para homogeneizar el uso de enlaces (por ejemplo, </w:t>
      </w:r>
      <w:hyperlink w:history="1" r:id="rId13">
        <w:r w:rsidRPr="30806113" w:rsidR="497D3399">
          <w:rPr>
            <w:rStyle w:val="Hipervnculo"/>
          </w:rPr>
          <w:t>bit.ly</w:t>
        </w:r>
      </w:hyperlink>
      <w:r w:rsidR="6B99501B">
        <w:t xml:space="preserve">, </w:t>
      </w:r>
      <w:hyperlink w:history="1" r:id="rId14">
        <w:proofErr w:type="spellStart"/>
        <w:r w:rsidRPr="30806113" w:rsidR="1D918E2B">
          <w:rPr>
            <w:rStyle w:val="Hipervnculo"/>
          </w:rPr>
          <w:t>TinyURL</w:t>
        </w:r>
        <w:proofErr w:type="spellEnd"/>
      </w:hyperlink>
      <w:r w:rsidR="2936C598">
        <w:t xml:space="preserve">, </w:t>
      </w:r>
      <w:hyperlink w:history="1" r:id="rId15">
        <w:r w:rsidRPr="30806113" w:rsidR="2936C598">
          <w:rPr>
            <w:rStyle w:val="Hipervnculo"/>
          </w:rPr>
          <w:t>n9</w:t>
        </w:r>
      </w:hyperlink>
      <w:r w:rsidR="2936C598">
        <w:t xml:space="preserve"> o </w:t>
      </w:r>
      <w:hyperlink w:history="1" r:id="rId16">
        <w:proofErr w:type="spellStart"/>
        <w:r w:rsidRPr="30806113" w:rsidR="7B7BC200">
          <w:rPr>
            <w:rStyle w:val="Hipervnculo"/>
          </w:rPr>
          <w:t>ShortURL</w:t>
        </w:r>
        <w:proofErr w:type="spellEnd"/>
      </w:hyperlink>
      <w:r w:rsidR="7B7BC200">
        <w:t>). S</w:t>
      </w:r>
      <w:r w:rsidR="001C0CE4">
        <w:t>e muestran a</w:t>
      </w:r>
      <w:r>
        <w:t>lgunos</w:t>
      </w:r>
      <w:r w:rsidR="001C0CE4">
        <w:t xml:space="preserve"> </w:t>
      </w:r>
      <w:r>
        <w:t>ejemplos a continuación</w:t>
      </w:r>
      <w:r w:rsidR="31A10B68">
        <w:t>:</w:t>
      </w:r>
    </w:p>
    <w:p w:rsidRPr="004A1D29" w:rsidR="001C0CE4" w:rsidP="00601102" w:rsidRDefault="001C0CE4" w14:paraId="2724B9FB" w14:textId="77777777">
      <w:pPr>
        <w:pStyle w:val="Referencias"/>
        <w:ind w:firstLine="0"/>
      </w:pPr>
    </w:p>
    <w:p w:rsidRPr="00B04A50" w:rsidR="00B04A50" w:rsidP="00365013" w:rsidRDefault="00B04A50" w14:paraId="5BE80504" w14:textId="5773F163">
      <w:pPr>
        <w:pStyle w:val="Referencias"/>
        <w:ind w:left="709" w:hanging="709"/>
      </w:pPr>
      <w:r w:rsidRPr="00B04A50">
        <w:t xml:space="preserve">Cebrián, M. (coord.) (2003). </w:t>
      </w:r>
      <w:r w:rsidRPr="00B04A50">
        <w:rPr>
          <w:i/>
        </w:rPr>
        <w:t>Enseñanza virtual para la innovación universitaria</w:t>
      </w:r>
      <w:r w:rsidRPr="00B04A50">
        <w:t>. Narcea.</w:t>
      </w:r>
    </w:p>
    <w:p w:rsidR="00B04A50" w:rsidP="00365013" w:rsidRDefault="00B04A50" w14:paraId="6F155260" w14:textId="6B1B4F51">
      <w:pPr>
        <w:pStyle w:val="Referencias"/>
        <w:ind w:left="709" w:hanging="709"/>
      </w:pPr>
      <w:r>
        <w:t xml:space="preserve">Esteves, D. (2018). Colaborar para innovar: </w:t>
      </w:r>
      <w:r w:rsidR="35CA7376">
        <w:t>C</w:t>
      </w:r>
      <w:r>
        <w:t xml:space="preserve">ontribuciones desde un caso portugués para rediseñar la noción de innovación educativa. </w:t>
      </w:r>
      <w:r w:rsidRPr="30806113">
        <w:rPr>
          <w:i/>
          <w:iCs/>
        </w:rPr>
        <w:t>Revista Educación, Política y Sociedad, 3</w:t>
      </w:r>
      <w:r w:rsidR="00C12E5A">
        <w:t xml:space="preserve">(1), 7-30. </w:t>
      </w:r>
      <w:hyperlink w:history="1" r:id="rId17">
        <w:r w:rsidRPr="30806113" w:rsidR="173D52E9">
          <w:rPr>
            <w:rStyle w:val="Hipervnculo"/>
          </w:rPr>
          <w:t>https://doi.org/10.15366/reps2018.3.1.001</w:t>
        </w:r>
      </w:hyperlink>
    </w:p>
    <w:p w:rsidRPr="00B04A50" w:rsidR="00B04A50" w:rsidP="00365013" w:rsidRDefault="00C12E5A" w14:paraId="20062A9B" w14:textId="2340670C">
      <w:pPr>
        <w:pStyle w:val="Referencias"/>
        <w:ind w:left="709" w:hanging="709"/>
      </w:pPr>
      <w:proofErr w:type="spellStart"/>
      <w:r>
        <w:t>Fueyo</w:t>
      </w:r>
      <w:proofErr w:type="spellEnd"/>
      <w:r>
        <w:t>, A., Rodríguez-Hoyos, C. y</w:t>
      </w:r>
      <w:r w:rsidR="00B04A50">
        <w:t xml:space="preserve"> Linares, C. (2015) La innovación docente de la formación de los profesionales de la educación: </w:t>
      </w:r>
      <w:r w:rsidR="47261240">
        <w:t>E</w:t>
      </w:r>
      <w:r w:rsidR="00B04A50">
        <w:t xml:space="preserve">l papel de la educación mediática. En </w:t>
      </w:r>
      <w:r w:rsidR="12C48C64">
        <w:t xml:space="preserve">J. </w:t>
      </w:r>
      <w:proofErr w:type="spellStart"/>
      <w:r w:rsidR="00B04A50">
        <w:t>Ferrés</w:t>
      </w:r>
      <w:proofErr w:type="spellEnd"/>
      <w:r w:rsidR="1769DDF0">
        <w:t xml:space="preserve"> </w:t>
      </w:r>
      <w:r w:rsidR="00B04A50">
        <w:t xml:space="preserve">y </w:t>
      </w:r>
      <w:r w:rsidR="1774D75C">
        <w:t xml:space="preserve">M. J. </w:t>
      </w:r>
      <w:proofErr w:type="spellStart"/>
      <w:r w:rsidR="00B04A50">
        <w:t>Masanet</w:t>
      </w:r>
      <w:proofErr w:type="spellEnd"/>
      <w:r w:rsidR="2BB13349">
        <w:t xml:space="preserve"> (Eds.),</w:t>
      </w:r>
      <w:r w:rsidR="00B04A50">
        <w:t xml:space="preserve"> </w:t>
      </w:r>
      <w:r w:rsidRPr="30806113" w:rsidR="00B04A50">
        <w:rPr>
          <w:i/>
          <w:iCs/>
        </w:rPr>
        <w:t xml:space="preserve">La educación mediática en la universidad española </w:t>
      </w:r>
      <w:r w:rsidR="00B04A50">
        <w:t>(pp. 31-51)</w:t>
      </w:r>
      <w:r>
        <w:t>.</w:t>
      </w:r>
      <w:r w:rsidR="00B04A50">
        <w:t xml:space="preserve"> Gedisa.</w:t>
      </w:r>
    </w:p>
    <w:p w:rsidRPr="00E8578A" w:rsidR="00633A8B" w:rsidRDefault="00B04A50" w14:paraId="6E49CEB5" w14:textId="77777777">
      <w:pPr>
        <w:pStyle w:val="Referencias"/>
        <w:ind w:left="709" w:hanging="709"/>
        <w:rPr>
          <w:lang w:val="en-US"/>
        </w:rPr>
      </w:pPr>
      <w:r>
        <w:t>García-Peñalvo, F.</w:t>
      </w:r>
      <w:r w:rsidR="0092E7AA">
        <w:t xml:space="preserve"> </w:t>
      </w:r>
      <w:r>
        <w:t xml:space="preserve">J. (2015). Mapa de tendencias en Innovación Educativa. </w:t>
      </w:r>
      <w:r w:rsidRPr="00E8578A">
        <w:rPr>
          <w:i/>
          <w:iCs/>
          <w:lang w:val="en-US"/>
        </w:rPr>
        <w:t>EKS, 16</w:t>
      </w:r>
      <w:r w:rsidRPr="00E8578A">
        <w:rPr>
          <w:lang w:val="en-US"/>
        </w:rPr>
        <w:t xml:space="preserve">(4), 6-23. </w:t>
      </w:r>
      <w:hyperlink w:history="1" r:id="rId18">
        <w:r w:rsidRPr="00E8578A" w:rsidR="146EDBAA">
          <w:rPr>
            <w:rStyle w:val="Hipervnculo"/>
            <w:lang w:val="en-US"/>
          </w:rPr>
          <w:t>https://doi.org/10.14201/eks2015164623</w:t>
        </w:r>
      </w:hyperlink>
    </w:p>
    <w:p w:rsidR="68019798" w:rsidP="00633A8B" w:rsidRDefault="68019798" w14:paraId="451361F7" w14:textId="2ABEA196">
      <w:pPr>
        <w:pStyle w:val="Referencias"/>
        <w:ind w:left="709" w:hanging="709"/>
      </w:pPr>
      <w:r w:rsidRPr="00E8578A">
        <w:rPr>
          <w:lang w:val="en-US"/>
        </w:rPr>
        <w:t xml:space="preserve">Green, B. P. (2018). Ethical reflections on artificial intelligence. </w:t>
      </w:r>
      <w:proofErr w:type="spellStart"/>
      <w:r w:rsidRPr="00633A8B">
        <w:rPr>
          <w:i/>
          <w:iCs/>
        </w:rPr>
        <w:t>Scientia</w:t>
      </w:r>
      <w:proofErr w:type="spellEnd"/>
      <w:r w:rsidRPr="00633A8B">
        <w:rPr>
          <w:i/>
          <w:iCs/>
        </w:rPr>
        <w:t xml:space="preserve"> et Fides, 6</w:t>
      </w:r>
      <w:r>
        <w:t xml:space="preserve">(2), 9-31. </w:t>
      </w:r>
      <w:hyperlink w:history="1" r:id="rId19">
        <w:r w:rsidRPr="30806113" w:rsidR="27F76875">
          <w:rPr>
            <w:rStyle w:val="Hipervnculo"/>
          </w:rPr>
          <w:t>https://tinyurl.com/vds4b3dt</w:t>
        </w:r>
      </w:hyperlink>
    </w:p>
    <w:p w:rsidR="439D87FC" w:rsidP="30806113" w:rsidRDefault="439D87FC" w14:paraId="75626889" w14:textId="0FDE3FB7">
      <w:pPr>
        <w:pStyle w:val="Referencias"/>
        <w:ind w:left="709" w:hanging="709"/>
      </w:pPr>
      <w:r>
        <w:t xml:space="preserve">Ley Orgánica 3/2020, de 29 de diciembre, por la que se modifica la Ley Orgánica 2/2006, de Educación. </w:t>
      </w:r>
      <w:r w:rsidRPr="00633A8B">
        <w:rPr>
          <w:i/>
          <w:iCs/>
        </w:rPr>
        <w:t>Boletín Oficial del Estado</w:t>
      </w:r>
      <w:r>
        <w:t xml:space="preserve">, </w:t>
      </w:r>
      <w:proofErr w:type="spellStart"/>
      <w:r>
        <w:t>nº</w:t>
      </w:r>
      <w:proofErr w:type="spellEnd"/>
      <w:r>
        <w:t xml:space="preserve"> 340, de 30 de diciembre de 2020, 122868-122953. </w:t>
      </w:r>
      <w:hyperlink w:history="1" r:id="rId20">
        <w:r w:rsidRPr="30806113">
          <w:rPr>
            <w:rStyle w:val="Hipervnculo"/>
          </w:rPr>
          <w:t>https://tinyurl.com/4kyw9bn2</w:t>
        </w:r>
      </w:hyperlink>
    </w:p>
    <w:p w:rsidRPr="00633A8B" w:rsidR="00AF3498" w:rsidP="00633A8B" w:rsidRDefault="00B04A50" w14:paraId="50B63A15" w14:textId="0AF68DB0">
      <w:pPr>
        <w:pStyle w:val="Referencias"/>
        <w:ind w:left="709" w:hanging="709"/>
      </w:pPr>
      <w:r>
        <w:t xml:space="preserve">Salinas, J. (2004). Innovación docente y uso de las TIC en la enseñanza universitaria. </w:t>
      </w:r>
      <w:r w:rsidRPr="30806113">
        <w:rPr>
          <w:i/>
          <w:iCs/>
        </w:rPr>
        <w:t>Revista de Universidad y Sociedad del Conocimiento (RUSC), 1</w:t>
      </w:r>
      <w:r>
        <w:t>(1)</w:t>
      </w:r>
      <w:r w:rsidR="24B0EE08">
        <w:t>, 1-16.</w:t>
      </w:r>
      <w:r>
        <w:t xml:space="preserve">  </w:t>
      </w:r>
      <w:hyperlink w:history="1" r:id="rId21">
        <w:r w:rsidRPr="30806113" w:rsidR="4E486D89">
          <w:rPr>
            <w:rStyle w:val="Hipervnculo"/>
          </w:rPr>
          <w:t>https://doi.org/10.7238/rusc.v1i1.228</w:t>
        </w:r>
      </w:hyperlink>
    </w:p>
    <w:sectPr w:rsidRPr="00633A8B" w:rsidR="00AF3498" w:rsidSect="000B225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783" w:orient="portrait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E6CAF" w:rsidP="00A945C2" w:rsidRDefault="004E6CAF" w14:paraId="6C64B0F6" w14:textId="77777777">
      <w:pPr>
        <w:spacing w:line="240" w:lineRule="auto"/>
      </w:pPr>
      <w:r>
        <w:separator/>
      </w:r>
    </w:p>
  </w:endnote>
  <w:endnote w:type="continuationSeparator" w:id="0">
    <w:p w:rsidR="004E6CAF" w:rsidP="00A945C2" w:rsidRDefault="004E6CAF" w14:paraId="20A2531A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2452740"/>
      <w:docPartObj>
        <w:docPartGallery w:val="Page Numbers (Bottom of Page)"/>
        <w:docPartUnique/>
      </w:docPartObj>
    </w:sdtPr>
    <w:sdtEndPr/>
    <w:sdtContent>
      <w:p w:rsidRPr="00FC1682" w:rsidR="00B04A50" w:rsidP="000B2255" w:rsidRDefault="00B04A50" w14:paraId="6EC3ECB0" w14:textId="77777777">
        <w:pPr>
          <w:pStyle w:val="Piedepgina"/>
          <w:pBdr>
            <w:top w:val="single" w:color="auto" w:sz="4" w:space="1"/>
          </w:pBdr>
          <w:tabs>
            <w:tab w:val="clear" w:pos="4252"/>
          </w:tabs>
          <w:ind w:firstLine="0"/>
          <w:jc w:val="center"/>
        </w:pPr>
        <w:r w:rsidRPr="00FC1682">
          <w:fldChar w:fldCharType="begin"/>
        </w:r>
        <w:r w:rsidRPr="00FC1682">
          <w:instrText>PAGE   \* MERGEFORMAT</w:instrText>
        </w:r>
        <w:r w:rsidRPr="00FC1682">
          <w:fldChar w:fldCharType="separate"/>
        </w:r>
        <w:r w:rsidR="00421FED">
          <w:rPr>
            <w:noProof/>
          </w:rPr>
          <w:t>2</w:t>
        </w:r>
        <w:r w:rsidRPr="00FC1682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9198305"/>
      <w:docPartObj>
        <w:docPartGallery w:val="Page Numbers (Bottom of Page)"/>
        <w:docPartUnique/>
      </w:docPartObj>
    </w:sdtPr>
    <w:sdtEndPr/>
    <w:sdtContent>
      <w:p w:rsidR="00B04A50" w:rsidP="00771AFA" w:rsidRDefault="00B04A50" w14:paraId="585D8DFF" w14:textId="36356E15">
        <w:pPr>
          <w:pStyle w:val="Piedepgina"/>
          <w:pBdr>
            <w:top w:val="single" w:color="auto" w:sz="4" w:space="1"/>
          </w:pBdr>
          <w:jc w:val="center"/>
        </w:pPr>
        <w:r w:rsidRPr="00FC1682">
          <w:fldChar w:fldCharType="begin"/>
        </w:r>
        <w:r w:rsidRPr="00FC1682">
          <w:instrText>PAGE   \* MERGEFORMAT</w:instrText>
        </w:r>
        <w:r w:rsidRPr="00FC1682">
          <w:fldChar w:fldCharType="separate"/>
        </w:r>
        <w:r w:rsidR="00421FED">
          <w:rPr>
            <w:noProof/>
          </w:rPr>
          <w:t>3</w:t>
        </w:r>
        <w:r w:rsidRPr="00FC1682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7646420"/>
      <w:docPartObj>
        <w:docPartGallery w:val="Page Numbers (Bottom of Page)"/>
        <w:docPartUnique/>
      </w:docPartObj>
    </w:sdtPr>
    <w:sdtEndPr/>
    <w:sdtContent>
      <w:p w:rsidRPr="000B2255" w:rsidR="000B2255" w:rsidP="000B2255" w:rsidRDefault="000B2255" w14:paraId="729F0F21" w14:textId="55B44AAF">
        <w:pPr>
          <w:pStyle w:val="Piedepgina"/>
          <w:pBdr>
            <w:top w:val="single" w:color="auto" w:sz="4" w:space="1"/>
          </w:pBdr>
          <w:tabs>
            <w:tab w:val="clear" w:pos="4252"/>
          </w:tabs>
          <w:ind w:firstLine="0"/>
          <w:jc w:val="center"/>
        </w:pPr>
        <w:r w:rsidRPr="00FC1682">
          <w:fldChar w:fldCharType="begin"/>
        </w:r>
        <w:r w:rsidRPr="00FC1682">
          <w:instrText>PAGE   \* MERGEFORMAT</w:instrText>
        </w:r>
        <w:r w:rsidRPr="00FC1682">
          <w:fldChar w:fldCharType="separate"/>
        </w:r>
        <w:r>
          <w:t>2</w:t>
        </w:r>
        <w:r w:rsidRPr="00FC1682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E6CAF" w:rsidP="00A945C2" w:rsidRDefault="004E6CAF" w14:paraId="394A0DA5" w14:textId="77777777">
      <w:pPr>
        <w:spacing w:line="240" w:lineRule="auto"/>
      </w:pPr>
      <w:r>
        <w:separator/>
      </w:r>
    </w:p>
  </w:footnote>
  <w:footnote w:type="continuationSeparator" w:id="0">
    <w:p w:rsidR="004E6CAF" w:rsidP="00A945C2" w:rsidRDefault="004E6CAF" w14:paraId="64CAED0D" w14:textId="77777777">
      <w:pPr>
        <w:spacing w:line="240" w:lineRule="auto"/>
      </w:pPr>
      <w:r>
        <w:continuationSeparator/>
      </w:r>
    </w:p>
  </w:footnote>
  <w:footnote w:id="1">
    <w:p w:rsidRPr="005F49A2" w:rsidR="00B04A50" w:rsidP="00771AFA" w:rsidRDefault="00B04A50" w14:paraId="2915BDC9" w14:textId="4BCD620C">
      <w:pPr>
        <w:pStyle w:val="Ttulo2"/>
        <w:ind w:firstLine="0"/>
        <w:rPr>
          <w:rFonts w:cs="Arial"/>
          <w:color w:val="000000" w:themeColor="text1"/>
          <w:sz w:val="18"/>
          <w:szCs w:val="18"/>
          <w:highlight w:val="yellow"/>
        </w:rPr>
      </w:pPr>
      <w:r w:rsidRPr="005F49A2">
        <w:rPr>
          <w:rStyle w:val="Refdenotaalpie"/>
          <w:color w:val="000000" w:themeColor="text1"/>
          <w:sz w:val="18"/>
          <w:szCs w:val="18"/>
        </w:rPr>
        <w:footnoteRef/>
      </w:r>
      <w:r w:rsidRPr="005F49A2" w:rsidR="232AD946">
        <w:rPr>
          <w:color w:val="000000" w:themeColor="text1"/>
          <w:sz w:val="18"/>
          <w:szCs w:val="18"/>
        </w:rPr>
        <w:t xml:space="preserve"> Nombre de la institución</w:t>
      </w:r>
      <w:r w:rsidRPr="005F49A2" w:rsidR="232AD946">
        <w:rPr>
          <w:rFonts w:cs="Arial"/>
          <w:color w:val="000000" w:themeColor="text1"/>
          <w:sz w:val="18"/>
          <w:szCs w:val="18"/>
        </w:rPr>
        <w:t xml:space="preserve"> (País), correo electrónico</w:t>
      </w:r>
      <w:r w:rsidRPr="005F49A2" w:rsidR="005F49A2">
        <w:rPr>
          <w:rStyle w:val="Hipervnculo"/>
          <w:rFonts w:cs="Arial"/>
          <w:color w:val="000000" w:themeColor="text1"/>
          <w:sz w:val="18"/>
          <w:szCs w:val="18"/>
          <w:u w:val="none"/>
        </w:rPr>
        <w:t xml:space="preserve">, </w:t>
      </w:r>
      <w:r w:rsidRPr="005F49A2" w:rsidR="232AD946">
        <w:rPr>
          <w:rStyle w:val="Hipervnculo"/>
          <w:rFonts w:cs="Arial"/>
          <w:color w:val="000000" w:themeColor="text1"/>
          <w:sz w:val="18"/>
          <w:szCs w:val="18"/>
          <w:u w:val="none"/>
        </w:rPr>
        <w:t>ORCID</w:t>
      </w:r>
    </w:p>
  </w:footnote>
  <w:footnote w:id="2">
    <w:p w:rsidRPr="005F49A2" w:rsidR="005F49A2" w:rsidP="00771AFA" w:rsidRDefault="00B04A50" w14:paraId="14EC3BEC" w14:textId="77777777">
      <w:pPr>
        <w:spacing w:line="240" w:lineRule="auto"/>
        <w:ind w:firstLine="0"/>
        <w:rPr>
          <w:rFonts w:cs="Arial"/>
          <w:color w:val="000000" w:themeColor="text1"/>
          <w:sz w:val="18"/>
          <w:szCs w:val="18"/>
        </w:rPr>
      </w:pPr>
      <w:r w:rsidRPr="005F49A2">
        <w:rPr>
          <w:rStyle w:val="Refdenotaalpie"/>
          <w:rFonts w:cs="Arial"/>
          <w:color w:val="000000" w:themeColor="text1"/>
          <w:sz w:val="18"/>
          <w:szCs w:val="18"/>
        </w:rPr>
        <w:footnoteRef/>
      </w:r>
      <w:r w:rsidRPr="005F49A2" w:rsidR="232AD946">
        <w:rPr>
          <w:rFonts w:cs="Arial"/>
          <w:color w:val="000000" w:themeColor="text1"/>
          <w:sz w:val="18"/>
          <w:szCs w:val="18"/>
        </w:rPr>
        <w:t xml:space="preserve"> Nombre de la institución (País), </w:t>
      </w:r>
      <w:r w:rsidRPr="005F49A2" w:rsidR="005F49A2">
        <w:rPr>
          <w:rFonts w:cs="Arial"/>
          <w:color w:val="000000" w:themeColor="text1"/>
          <w:sz w:val="18"/>
          <w:szCs w:val="18"/>
        </w:rPr>
        <w:t>correo electrónico</w:t>
      </w:r>
      <w:r w:rsidRPr="005F49A2" w:rsidR="005F49A2">
        <w:rPr>
          <w:rStyle w:val="Hipervnculo"/>
          <w:rFonts w:cs="Arial"/>
          <w:color w:val="000000" w:themeColor="text1"/>
          <w:sz w:val="18"/>
          <w:szCs w:val="18"/>
          <w:u w:val="none"/>
        </w:rPr>
        <w:t>, ORCID</w:t>
      </w:r>
    </w:p>
    <w:p w:rsidRPr="00A06D85" w:rsidR="00A06D85" w:rsidP="00771AFA" w:rsidRDefault="232AD946" w14:paraId="274EFEFB" w14:textId="70F1D421">
      <w:pPr>
        <w:spacing w:line="240" w:lineRule="auto"/>
        <w:ind w:firstLine="0"/>
        <w:rPr>
          <w:rFonts w:cs="Arial"/>
          <w:color w:val="000000" w:themeColor="text1"/>
        </w:rPr>
      </w:pPr>
      <w:r w:rsidRPr="005F49A2">
        <w:rPr>
          <w:rFonts w:cs="Arial"/>
          <w:color w:val="000000" w:themeColor="text1"/>
          <w:sz w:val="18"/>
          <w:szCs w:val="18"/>
          <w:vertAlign w:val="superscript"/>
        </w:rPr>
        <w:t>3</w:t>
      </w:r>
      <w:r w:rsidRPr="005F49A2">
        <w:rPr>
          <w:rFonts w:cs="Arial"/>
          <w:color w:val="000000" w:themeColor="text1"/>
          <w:sz w:val="18"/>
          <w:szCs w:val="18"/>
        </w:rPr>
        <w:t xml:space="preserve"> Nombre de la institución (País), </w:t>
      </w:r>
      <w:r w:rsidRPr="005F49A2" w:rsidR="005F49A2">
        <w:rPr>
          <w:rFonts w:cs="Arial"/>
          <w:color w:val="000000" w:themeColor="text1"/>
          <w:sz w:val="18"/>
          <w:szCs w:val="18"/>
        </w:rPr>
        <w:t>correo electrónico</w:t>
      </w:r>
      <w:r w:rsidRPr="005F49A2" w:rsidR="005F49A2">
        <w:rPr>
          <w:rStyle w:val="Hipervnculo"/>
          <w:rFonts w:cs="Arial"/>
          <w:color w:val="000000" w:themeColor="text1"/>
          <w:sz w:val="18"/>
          <w:szCs w:val="18"/>
          <w:u w:val="none"/>
        </w:rPr>
        <w:t>, ORCID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01102" w:rsidR="00B04A50" w:rsidP="00601102" w:rsidRDefault="00714C2D" w14:paraId="25C257DB" w14:textId="45AC8D35">
    <w:pPr>
      <w:pStyle w:val="Encabezado"/>
      <w:pBdr>
        <w:bottom w:val="single" w:color="auto" w:sz="4" w:space="1"/>
      </w:pBdr>
      <w:jc w:val="right"/>
      <w:rPr>
        <w:rFonts w:cs="Arial"/>
        <w:i/>
        <w:sz w:val="20"/>
        <w:szCs w:val="20"/>
      </w:rPr>
    </w:pPr>
    <w:r w:rsidRPr="00714C2D">
      <w:rPr>
        <w:rFonts w:cs="Arial"/>
        <w:i/>
        <w:sz w:val="20"/>
        <w:szCs w:val="20"/>
      </w:rPr>
      <w:t>Apellido(s), Inicial(es), Apellido(s), Inicial(s) y Apellido(s), Inicial(es)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04A50" w:rsidRDefault="00B04A50" w14:paraId="7577A6C9" w14:textId="77777777">
    <w:pPr>
      <w:pStyle w:val="Encabezado"/>
    </w:pPr>
  </w:p>
  <w:p w:rsidRPr="00601102" w:rsidR="00B04A50" w:rsidP="00B772B6" w:rsidRDefault="00B04A50" w14:paraId="0A465480" w14:textId="77777777">
    <w:pPr>
      <w:pStyle w:val="Encabezado"/>
      <w:pBdr>
        <w:bottom w:val="single" w:color="auto" w:sz="4" w:space="1"/>
      </w:pBdr>
      <w:jc w:val="right"/>
      <w:rPr>
        <w:rFonts w:cs="Arial"/>
        <w:sz w:val="20"/>
        <w:szCs w:val="20"/>
      </w:rPr>
    </w:pPr>
    <w:r w:rsidRPr="00601102">
      <w:rPr>
        <w:rFonts w:cs="Arial"/>
        <w:i/>
        <w:sz w:val="20"/>
        <w:szCs w:val="20"/>
      </w:rPr>
      <w:t>Revista de Innovación y Buenas Prácticas Docentes</w:t>
    </w:r>
  </w:p>
  <w:p w:rsidR="00B04A50" w:rsidRDefault="00B04A50" w14:paraId="47246022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04A50" w:rsidP="00771AFA" w:rsidRDefault="00B04A50" w14:paraId="398C9CFB" w14:textId="77777777">
    <w:pPr>
      <w:pStyle w:val="Encabezado"/>
      <w:tabs>
        <w:tab w:val="clear" w:pos="8504"/>
      </w:tabs>
      <w:ind w:firstLine="0"/>
    </w:pPr>
    <w:r>
      <w:rPr>
        <w:noProof/>
        <w:lang w:eastAsia="es-ES"/>
      </w:rPr>
      <w:drawing>
        <wp:inline distT="0" distB="0" distL="0" distR="0" wp14:anchorId="444AA358" wp14:editId="268F367E">
          <wp:extent cx="5400675" cy="1138555"/>
          <wp:effectExtent l="0" t="0" r="9525" b="444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 revis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1138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000006"/>
    <w:multiLevelType w:val="singleLevel"/>
    <w:tmpl w:val="0000000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585" w:hanging="360"/>
      </w:pPr>
      <w:rPr>
        <w:rFonts w:cs="Times New Roman"/>
      </w:rPr>
    </w:lvl>
  </w:abstractNum>
  <w:abstractNum w:abstractNumId="2" w15:restartNumberingAfterBreak="0">
    <w:nsid w:val="0526D370"/>
    <w:multiLevelType w:val="hybridMultilevel"/>
    <w:tmpl w:val="788E4954"/>
    <w:lvl w:ilvl="0" w:tplc="A28E8E62">
      <w:start w:val="1"/>
      <w:numFmt w:val="decimal"/>
      <w:lvlText w:val="(%1)"/>
      <w:lvlJc w:val="left"/>
      <w:pPr>
        <w:ind w:left="720" w:hanging="360"/>
      </w:pPr>
    </w:lvl>
    <w:lvl w:ilvl="1" w:tplc="EAA07922">
      <w:start w:val="1"/>
      <w:numFmt w:val="lowerLetter"/>
      <w:lvlText w:val="%2."/>
      <w:lvlJc w:val="left"/>
      <w:pPr>
        <w:ind w:left="1440" w:hanging="360"/>
      </w:pPr>
    </w:lvl>
    <w:lvl w:ilvl="2" w:tplc="B38C94A2">
      <w:start w:val="1"/>
      <w:numFmt w:val="lowerRoman"/>
      <w:lvlText w:val="%3."/>
      <w:lvlJc w:val="right"/>
      <w:pPr>
        <w:ind w:left="2160" w:hanging="180"/>
      </w:pPr>
    </w:lvl>
    <w:lvl w:ilvl="3" w:tplc="76727860">
      <w:start w:val="1"/>
      <w:numFmt w:val="decimal"/>
      <w:lvlText w:val="%4."/>
      <w:lvlJc w:val="left"/>
      <w:pPr>
        <w:ind w:left="2880" w:hanging="360"/>
      </w:pPr>
    </w:lvl>
    <w:lvl w:ilvl="4" w:tplc="A0207190">
      <w:start w:val="1"/>
      <w:numFmt w:val="lowerLetter"/>
      <w:lvlText w:val="%5."/>
      <w:lvlJc w:val="left"/>
      <w:pPr>
        <w:ind w:left="3600" w:hanging="360"/>
      </w:pPr>
    </w:lvl>
    <w:lvl w:ilvl="5" w:tplc="3D90061E">
      <w:start w:val="1"/>
      <w:numFmt w:val="lowerRoman"/>
      <w:lvlText w:val="%6."/>
      <w:lvlJc w:val="right"/>
      <w:pPr>
        <w:ind w:left="4320" w:hanging="180"/>
      </w:pPr>
    </w:lvl>
    <w:lvl w:ilvl="6" w:tplc="20A00F0A">
      <w:start w:val="1"/>
      <w:numFmt w:val="decimal"/>
      <w:lvlText w:val="%7."/>
      <w:lvlJc w:val="left"/>
      <w:pPr>
        <w:ind w:left="5040" w:hanging="360"/>
      </w:pPr>
    </w:lvl>
    <w:lvl w:ilvl="7" w:tplc="3FA87112">
      <w:start w:val="1"/>
      <w:numFmt w:val="lowerLetter"/>
      <w:lvlText w:val="%8."/>
      <w:lvlJc w:val="left"/>
      <w:pPr>
        <w:ind w:left="5760" w:hanging="360"/>
      </w:pPr>
    </w:lvl>
    <w:lvl w:ilvl="8" w:tplc="2B78FD5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E1FCA"/>
    <w:multiLevelType w:val="hybridMultilevel"/>
    <w:tmpl w:val="EA0C7236"/>
    <w:lvl w:ilvl="0" w:tplc="E04A069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235099"/>
    <w:multiLevelType w:val="hybridMultilevel"/>
    <w:tmpl w:val="B2C48D60"/>
    <w:lvl w:ilvl="0" w:tplc="42F6432A">
      <w:start w:val="1"/>
      <w:numFmt w:val="lowerLetter"/>
      <w:lvlText w:val="%1)"/>
      <w:lvlJc w:val="left"/>
      <w:pPr>
        <w:ind w:left="732" w:hanging="372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5584D"/>
    <w:multiLevelType w:val="hybridMultilevel"/>
    <w:tmpl w:val="9112D510"/>
    <w:lvl w:ilvl="0" w:tplc="6DEA0B8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283CB3A"/>
    <w:multiLevelType w:val="hybridMultilevel"/>
    <w:tmpl w:val="1A3CB12C"/>
    <w:lvl w:ilvl="0" w:tplc="8E782060">
      <w:start w:val="1"/>
      <w:numFmt w:val="bullet"/>
      <w:lvlText w:val=""/>
      <w:lvlJc w:val="left"/>
      <w:pPr>
        <w:ind w:left="1778" w:hanging="360"/>
      </w:pPr>
      <w:rPr>
        <w:rFonts w:hint="default" w:ascii="Symbol" w:hAnsi="Symbol"/>
      </w:rPr>
    </w:lvl>
    <w:lvl w:ilvl="1" w:tplc="73E6C27A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/>
      </w:rPr>
    </w:lvl>
    <w:lvl w:ilvl="2" w:tplc="6DD60D82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90A4787A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55A87AD8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/>
      </w:rPr>
    </w:lvl>
    <w:lvl w:ilvl="5" w:tplc="10D665D8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AD040480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00260D10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/>
      </w:rPr>
    </w:lvl>
    <w:lvl w:ilvl="8" w:tplc="74A67FD6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7" w15:restartNumberingAfterBreak="0">
    <w:nsid w:val="24B56321"/>
    <w:multiLevelType w:val="hybridMultilevel"/>
    <w:tmpl w:val="B9CC54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22C3F"/>
    <w:multiLevelType w:val="hybridMultilevel"/>
    <w:tmpl w:val="79D42A3E"/>
    <w:lvl w:ilvl="0" w:tplc="5B9A7C5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DB5CCC"/>
    <w:multiLevelType w:val="multilevel"/>
    <w:tmpl w:val="32B6EA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F185927"/>
    <w:multiLevelType w:val="hybridMultilevel"/>
    <w:tmpl w:val="84FA07D2"/>
    <w:lvl w:ilvl="0" w:tplc="F22C108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DB09CC"/>
    <w:multiLevelType w:val="hybridMultilevel"/>
    <w:tmpl w:val="7AB62B4C"/>
    <w:lvl w:ilvl="0" w:tplc="F3464E62">
      <w:start w:val="11"/>
      <w:numFmt w:val="bullet"/>
      <w:lvlText w:val="-"/>
      <w:lvlJc w:val="left"/>
      <w:pPr>
        <w:ind w:left="360" w:hanging="360"/>
      </w:pPr>
      <w:rPr>
        <w:rFonts w:hint="default" w:ascii="Century Gothic" w:hAnsi="Century Gothic" w:eastAsiaTheme="minorHAnsi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BE63085"/>
    <w:multiLevelType w:val="multilevel"/>
    <w:tmpl w:val="4F447934"/>
    <w:lvl w:ilvl="0">
      <w:start w:val="1"/>
      <w:numFmt w:val="decimal"/>
      <w:pStyle w:val="APARTADOPRINCIPAL"/>
      <w:lvlText w:val="%1."/>
      <w:lvlJc w:val="left"/>
      <w:pPr>
        <w:ind w:left="360" w:hanging="360"/>
      </w:pPr>
      <w:rPr>
        <w:color w:val="000000" w:themeColor="text1"/>
      </w:rPr>
    </w:lvl>
    <w:lvl w:ilvl="1">
      <w:start w:val="1"/>
      <w:numFmt w:val="decimal"/>
      <w:pStyle w:val="SubApartadonivel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0C33379"/>
    <w:multiLevelType w:val="hybridMultilevel"/>
    <w:tmpl w:val="E306D7D0"/>
    <w:lvl w:ilvl="0" w:tplc="0C0A0005">
      <w:start w:val="1"/>
      <w:numFmt w:val="bullet"/>
      <w:lvlText w:val=""/>
      <w:lvlJc w:val="left"/>
      <w:pPr>
        <w:ind w:left="732" w:hanging="372"/>
      </w:pPr>
      <w:rPr>
        <w:rFonts w:hint="default" w:ascii="Wingdings" w:hAnsi="Wingding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3A7731"/>
    <w:multiLevelType w:val="hybridMultilevel"/>
    <w:tmpl w:val="50AEA43C"/>
    <w:lvl w:ilvl="0" w:tplc="0AEA0A7E">
      <w:start w:val="1"/>
      <w:numFmt w:val="lowerLetter"/>
      <w:lvlText w:val="%1)"/>
      <w:lvlJc w:val="left"/>
      <w:pPr>
        <w:ind w:left="1287" w:hanging="360"/>
      </w:pPr>
      <w:rPr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9101D2C"/>
    <w:multiLevelType w:val="hybridMultilevel"/>
    <w:tmpl w:val="B6F2FEF2"/>
    <w:lvl w:ilvl="0" w:tplc="3A1EE27E">
      <w:start w:val="5"/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DD66089"/>
    <w:multiLevelType w:val="hybridMultilevel"/>
    <w:tmpl w:val="324C0658"/>
    <w:lvl w:ilvl="0" w:tplc="EC48235E">
      <w:start w:val="1"/>
      <w:numFmt w:val="lowerLetter"/>
      <w:lvlText w:val="(%1)"/>
      <w:lvlJc w:val="left"/>
      <w:pPr>
        <w:ind w:left="732" w:hanging="372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BE0954"/>
    <w:multiLevelType w:val="multilevel"/>
    <w:tmpl w:val="0C0A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8" w15:restartNumberingAfterBreak="0">
    <w:nsid w:val="6652195F"/>
    <w:multiLevelType w:val="hybridMultilevel"/>
    <w:tmpl w:val="7C183AD6"/>
    <w:lvl w:ilvl="0" w:tplc="8CF037C8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7343B2"/>
    <w:multiLevelType w:val="hybridMultilevel"/>
    <w:tmpl w:val="6C988E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8709F"/>
    <w:multiLevelType w:val="hybridMultilevel"/>
    <w:tmpl w:val="81D2B7B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27F54A7"/>
    <w:multiLevelType w:val="multilevel"/>
    <w:tmpl w:val="5A049F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14563855">
    <w:abstractNumId w:val="6"/>
  </w:num>
  <w:num w:numId="2" w16cid:durableId="1073351463">
    <w:abstractNumId w:val="2"/>
  </w:num>
  <w:num w:numId="3" w16cid:durableId="525556971">
    <w:abstractNumId w:val="16"/>
  </w:num>
  <w:num w:numId="4" w16cid:durableId="742261893">
    <w:abstractNumId w:val="20"/>
  </w:num>
  <w:num w:numId="5" w16cid:durableId="1795833673">
    <w:abstractNumId w:val="8"/>
  </w:num>
  <w:num w:numId="6" w16cid:durableId="1078937308">
    <w:abstractNumId w:val="15"/>
  </w:num>
  <w:num w:numId="7" w16cid:durableId="967709633">
    <w:abstractNumId w:val="10"/>
  </w:num>
  <w:num w:numId="8" w16cid:durableId="220946627">
    <w:abstractNumId w:val="0"/>
    <w:lvlOverride w:ilvl="0">
      <w:startOverride w:val="1"/>
    </w:lvlOverride>
  </w:num>
  <w:num w:numId="9" w16cid:durableId="188371333">
    <w:abstractNumId w:val="1"/>
    <w:lvlOverride w:ilvl="0">
      <w:startOverride w:val="1"/>
    </w:lvlOverride>
  </w:num>
  <w:num w:numId="10" w16cid:durableId="2119910439">
    <w:abstractNumId w:val="11"/>
  </w:num>
  <w:num w:numId="11" w16cid:durableId="1116371885">
    <w:abstractNumId w:val="13"/>
  </w:num>
  <w:num w:numId="12" w16cid:durableId="980622561">
    <w:abstractNumId w:val="4"/>
  </w:num>
  <w:num w:numId="13" w16cid:durableId="1223518123">
    <w:abstractNumId w:val="18"/>
  </w:num>
  <w:num w:numId="14" w16cid:durableId="1014763551">
    <w:abstractNumId w:val="5"/>
  </w:num>
  <w:num w:numId="15" w16cid:durableId="791486474">
    <w:abstractNumId w:val="14"/>
  </w:num>
  <w:num w:numId="16" w16cid:durableId="389352471">
    <w:abstractNumId w:val="3"/>
  </w:num>
  <w:num w:numId="17" w16cid:durableId="1944220038">
    <w:abstractNumId w:val="19"/>
  </w:num>
  <w:num w:numId="18" w16cid:durableId="71781466">
    <w:abstractNumId w:val="7"/>
  </w:num>
  <w:num w:numId="19" w16cid:durableId="1014919393">
    <w:abstractNumId w:val="9"/>
  </w:num>
  <w:num w:numId="20" w16cid:durableId="187957600">
    <w:abstractNumId w:val="17"/>
  </w:num>
  <w:num w:numId="21" w16cid:durableId="808134444">
    <w:abstractNumId w:val="21"/>
  </w:num>
  <w:num w:numId="22" w16cid:durableId="1449160212">
    <w:abstractNumId w:val="1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5C2"/>
    <w:rsid w:val="000051FD"/>
    <w:rsid w:val="00017E4C"/>
    <w:rsid w:val="00042BBF"/>
    <w:rsid w:val="0005777A"/>
    <w:rsid w:val="0008069A"/>
    <w:rsid w:val="00084B48"/>
    <w:rsid w:val="000864CD"/>
    <w:rsid w:val="000968BA"/>
    <w:rsid w:val="000A561F"/>
    <w:rsid w:val="000B1081"/>
    <w:rsid w:val="000B2255"/>
    <w:rsid w:val="000C314D"/>
    <w:rsid w:val="000F0583"/>
    <w:rsid w:val="00100844"/>
    <w:rsid w:val="001050DC"/>
    <w:rsid w:val="001331DF"/>
    <w:rsid w:val="00147E70"/>
    <w:rsid w:val="0016372E"/>
    <w:rsid w:val="001673ED"/>
    <w:rsid w:val="00182FC6"/>
    <w:rsid w:val="00184785"/>
    <w:rsid w:val="001857A0"/>
    <w:rsid w:val="001951CC"/>
    <w:rsid w:val="001974AB"/>
    <w:rsid w:val="001A15EF"/>
    <w:rsid w:val="001A7EEA"/>
    <w:rsid w:val="001C0CE4"/>
    <w:rsid w:val="001D19F5"/>
    <w:rsid w:val="001E0AE1"/>
    <w:rsid w:val="001E2D7C"/>
    <w:rsid w:val="001F703B"/>
    <w:rsid w:val="0020677F"/>
    <w:rsid w:val="00210974"/>
    <w:rsid w:val="0021618E"/>
    <w:rsid w:val="002200AE"/>
    <w:rsid w:val="00254541"/>
    <w:rsid w:val="00256660"/>
    <w:rsid w:val="00267BE8"/>
    <w:rsid w:val="00271A29"/>
    <w:rsid w:val="00271A82"/>
    <w:rsid w:val="0027749E"/>
    <w:rsid w:val="00280AD6"/>
    <w:rsid w:val="00285839"/>
    <w:rsid w:val="0029257D"/>
    <w:rsid w:val="002B5498"/>
    <w:rsid w:val="002C0536"/>
    <w:rsid w:val="002C521F"/>
    <w:rsid w:val="002D16B0"/>
    <w:rsid w:val="002D28A9"/>
    <w:rsid w:val="002D29C7"/>
    <w:rsid w:val="002E1057"/>
    <w:rsid w:val="002E174B"/>
    <w:rsid w:val="002E44F8"/>
    <w:rsid w:val="002F2AA7"/>
    <w:rsid w:val="00305974"/>
    <w:rsid w:val="00306DBE"/>
    <w:rsid w:val="00317DDE"/>
    <w:rsid w:val="00323751"/>
    <w:rsid w:val="003239B6"/>
    <w:rsid w:val="003257A9"/>
    <w:rsid w:val="003269E6"/>
    <w:rsid w:val="003415E2"/>
    <w:rsid w:val="00342485"/>
    <w:rsid w:val="00350426"/>
    <w:rsid w:val="0036369F"/>
    <w:rsid w:val="00365013"/>
    <w:rsid w:val="00365555"/>
    <w:rsid w:val="00365B7F"/>
    <w:rsid w:val="0036A635"/>
    <w:rsid w:val="00372727"/>
    <w:rsid w:val="00386C46"/>
    <w:rsid w:val="003B5AB0"/>
    <w:rsid w:val="003C6F23"/>
    <w:rsid w:val="003D4A54"/>
    <w:rsid w:val="00400032"/>
    <w:rsid w:val="0040463A"/>
    <w:rsid w:val="0041339D"/>
    <w:rsid w:val="00414079"/>
    <w:rsid w:val="00421FED"/>
    <w:rsid w:val="00431BBC"/>
    <w:rsid w:val="00436C89"/>
    <w:rsid w:val="00467D12"/>
    <w:rsid w:val="00475080"/>
    <w:rsid w:val="00476118"/>
    <w:rsid w:val="00486C55"/>
    <w:rsid w:val="00495F4C"/>
    <w:rsid w:val="00496AD1"/>
    <w:rsid w:val="00497AEF"/>
    <w:rsid w:val="004A1D29"/>
    <w:rsid w:val="004A369D"/>
    <w:rsid w:val="004A7B2A"/>
    <w:rsid w:val="004B1C4C"/>
    <w:rsid w:val="004C3D71"/>
    <w:rsid w:val="004C6708"/>
    <w:rsid w:val="004E6CAF"/>
    <w:rsid w:val="005021C4"/>
    <w:rsid w:val="00512E5E"/>
    <w:rsid w:val="00537081"/>
    <w:rsid w:val="00537306"/>
    <w:rsid w:val="00561208"/>
    <w:rsid w:val="00575AEE"/>
    <w:rsid w:val="00582D9E"/>
    <w:rsid w:val="005A23FE"/>
    <w:rsid w:val="005B0A8D"/>
    <w:rsid w:val="005B0D76"/>
    <w:rsid w:val="005D4B34"/>
    <w:rsid w:val="005D648F"/>
    <w:rsid w:val="005D6B39"/>
    <w:rsid w:val="005F49A2"/>
    <w:rsid w:val="00601102"/>
    <w:rsid w:val="006042F3"/>
    <w:rsid w:val="0061275D"/>
    <w:rsid w:val="00633A8B"/>
    <w:rsid w:val="00634F81"/>
    <w:rsid w:val="006605F7"/>
    <w:rsid w:val="00665BFE"/>
    <w:rsid w:val="006958FA"/>
    <w:rsid w:val="00695A7A"/>
    <w:rsid w:val="006A440E"/>
    <w:rsid w:val="006E53A6"/>
    <w:rsid w:val="006E69A9"/>
    <w:rsid w:val="00714C2D"/>
    <w:rsid w:val="00725090"/>
    <w:rsid w:val="00725D11"/>
    <w:rsid w:val="00732183"/>
    <w:rsid w:val="0075367E"/>
    <w:rsid w:val="00771AFA"/>
    <w:rsid w:val="00774F5A"/>
    <w:rsid w:val="007960B1"/>
    <w:rsid w:val="007A7EDC"/>
    <w:rsid w:val="007B043D"/>
    <w:rsid w:val="007C51D8"/>
    <w:rsid w:val="007D34C3"/>
    <w:rsid w:val="007D58B7"/>
    <w:rsid w:val="007E015A"/>
    <w:rsid w:val="007F1792"/>
    <w:rsid w:val="00811C35"/>
    <w:rsid w:val="008128A6"/>
    <w:rsid w:val="00814E34"/>
    <w:rsid w:val="008429AD"/>
    <w:rsid w:val="0084711A"/>
    <w:rsid w:val="00864AB7"/>
    <w:rsid w:val="00870D36"/>
    <w:rsid w:val="00882426"/>
    <w:rsid w:val="008A1FA3"/>
    <w:rsid w:val="008A3AFC"/>
    <w:rsid w:val="008B5E89"/>
    <w:rsid w:val="008D39B3"/>
    <w:rsid w:val="008E76AE"/>
    <w:rsid w:val="008F453E"/>
    <w:rsid w:val="00906282"/>
    <w:rsid w:val="0092E7AA"/>
    <w:rsid w:val="0093AB84"/>
    <w:rsid w:val="00953C21"/>
    <w:rsid w:val="009665D0"/>
    <w:rsid w:val="009743E4"/>
    <w:rsid w:val="009745B0"/>
    <w:rsid w:val="00990DDF"/>
    <w:rsid w:val="009A69F9"/>
    <w:rsid w:val="009A7AF1"/>
    <w:rsid w:val="009C15F3"/>
    <w:rsid w:val="009E4559"/>
    <w:rsid w:val="009E4672"/>
    <w:rsid w:val="00A06D85"/>
    <w:rsid w:val="00A32FF8"/>
    <w:rsid w:val="00A3778C"/>
    <w:rsid w:val="00A437E7"/>
    <w:rsid w:val="00A50CE9"/>
    <w:rsid w:val="00A7119B"/>
    <w:rsid w:val="00A71831"/>
    <w:rsid w:val="00A945C2"/>
    <w:rsid w:val="00AA173A"/>
    <w:rsid w:val="00AA732A"/>
    <w:rsid w:val="00AC2DB2"/>
    <w:rsid w:val="00AC5976"/>
    <w:rsid w:val="00AD5133"/>
    <w:rsid w:val="00AF3498"/>
    <w:rsid w:val="00AF719D"/>
    <w:rsid w:val="00B02AC0"/>
    <w:rsid w:val="00B042FE"/>
    <w:rsid w:val="00B04A50"/>
    <w:rsid w:val="00B27A0A"/>
    <w:rsid w:val="00B41CC1"/>
    <w:rsid w:val="00B43CD7"/>
    <w:rsid w:val="00B57AEF"/>
    <w:rsid w:val="00B6374F"/>
    <w:rsid w:val="00B637DF"/>
    <w:rsid w:val="00B70FC1"/>
    <w:rsid w:val="00B754CF"/>
    <w:rsid w:val="00B772B6"/>
    <w:rsid w:val="00BA1775"/>
    <w:rsid w:val="00BB1A99"/>
    <w:rsid w:val="00BC13E5"/>
    <w:rsid w:val="00BE080F"/>
    <w:rsid w:val="00C12E5A"/>
    <w:rsid w:val="00C15BA7"/>
    <w:rsid w:val="00C24E57"/>
    <w:rsid w:val="00C34036"/>
    <w:rsid w:val="00C434A3"/>
    <w:rsid w:val="00C6409D"/>
    <w:rsid w:val="00C66ED6"/>
    <w:rsid w:val="00C7133F"/>
    <w:rsid w:val="00C71FD8"/>
    <w:rsid w:val="00C84403"/>
    <w:rsid w:val="00C91AF9"/>
    <w:rsid w:val="00C9252D"/>
    <w:rsid w:val="00C94850"/>
    <w:rsid w:val="00CA3240"/>
    <w:rsid w:val="00CA4BA1"/>
    <w:rsid w:val="00CB3B6B"/>
    <w:rsid w:val="00CC76BF"/>
    <w:rsid w:val="00CE06E7"/>
    <w:rsid w:val="00CF5E97"/>
    <w:rsid w:val="00D0620F"/>
    <w:rsid w:val="00D121E8"/>
    <w:rsid w:val="00D13A90"/>
    <w:rsid w:val="00D1721B"/>
    <w:rsid w:val="00D3614E"/>
    <w:rsid w:val="00D62393"/>
    <w:rsid w:val="00D81544"/>
    <w:rsid w:val="00D869C3"/>
    <w:rsid w:val="00D87235"/>
    <w:rsid w:val="00DA03A7"/>
    <w:rsid w:val="00DA392F"/>
    <w:rsid w:val="00DA3F8A"/>
    <w:rsid w:val="00DB17B6"/>
    <w:rsid w:val="00DB70E7"/>
    <w:rsid w:val="00DD2B7A"/>
    <w:rsid w:val="00E0294C"/>
    <w:rsid w:val="00E11A59"/>
    <w:rsid w:val="00E17471"/>
    <w:rsid w:val="00E20AA5"/>
    <w:rsid w:val="00E43561"/>
    <w:rsid w:val="00E45FDF"/>
    <w:rsid w:val="00E46727"/>
    <w:rsid w:val="00E505A7"/>
    <w:rsid w:val="00E64077"/>
    <w:rsid w:val="00E676BC"/>
    <w:rsid w:val="00E8423F"/>
    <w:rsid w:val="00E8578A"/>
    <w:rsid w:val="00E9721F"/>
    <w:rsid w:val="00ED7C28"/>
    <w:rsid w:val="00EE2C30"/>
    <w:rsid w:val="00EE6458"/>
    <w:rsid w:val="00EF3EBA"/>
    <w:rsid w:val="00EF7C8A"/>
    <w:rsid w:val="00F006EF"/>
    <w:rsid w:val="00F01C2D"/>
    <w:rsid w:val="00F10D30"/>
    <w:rsid w:val="00F27301"/>
    <w:rsid w:val="00F27E06"/>
    <w:rsid w:val="00F472F6"/>
    <w:rsid w:val="00F617F7"/>
    <w:rsid w:val="00F635DD"/>
    <w:rsid w:val="00F660B3"/>
    <w:rsid w:val="00F724E1"/>
    <w:rsid w:val="00F752EC"/>
    <w:rsid w:val="00FA0930"/>
    <w:rsid w:val="00FA2816"/>
    <w:rsid w:val="00FC00CD"/>
    <w:rsid w:val="00FC1682"/>
    <w:rsid w:val="00FC77AC"/>
    <w:rsid w:val="00FD0510"/>
    <w:rsid w:val="00FD5E74"/>
    <w:rsid w:val="00FE5191"/>
    <w:rsid w:val="01143755"/>
    <w:rsid w:val="0274E93A"/>
    <w:rsid w:val="030A7D10"/>
    <w:rsid w:val="04C3308B"/>
    <w:rsid w:val="06469449"/>
    <w:rsid w:val="077FAD79"/>
    <w:rsid w:val="08D45D7B"/>
    <w:rsid w:val="0ACEB495"/>
    <w:rsid w:val="0B5F6B6A"/>
    <w:rsid w:val="0C474829"/>
    <w:rsid w:val="0C93C1C5"/>
    <w:rsid w:val="0CADCB84"/>
    <w:rsid w:val="0CBF7B67"/>
    <w:rsid w:val="0CC4E609"/>
    <w:rsid w:val="0D1424B4"/>
    <w:rsid w:val="0D4A117C"/>
    <w:rsid w:val="0D84E0A5"/>
    <w:rsid w:val="10B3ADDB"/>
    <w:rsid w:val="1285B99E"/>
    <w:rsid w:val="12C48C64"/>
    <w:rsid w:val="146EDBAA"/>
    <w:rsid w:val="14A2761F"/>
    <w:rsid w:val="1646F12D"/>
    <w:rsid w:val="173D52E9"/>
    <w:rsid w:val="1769DDF0"/>
    <w:rsid w:val="1774D75C"/>
    <w:rsid w:val="19B396FF"/>
    <w:rsid w:val="1A4C6425"/>
    <w:rsid w:val="1AA80EA6"/>
    <w:rsid w:val="1B425262"/>
    <w:rsid w:val="1BD6C364"/>
    <w:rsid w:val="1D6812B8"/>
    <w:rsid w:val="1D918E2B"/>
    <w:rsid w:val="1F335A11"/>
    <w:rsid w:val="1F8EF7EB"/>
    <w:rsid w:val="21989AD6"/>
    <w:rsid w:val="22CA41EC"/>
    <w:rsid w:val="230A6055"/>
    <w:rsid w:val="232AD946"/>
    <w:rsid w:val="24B0EE08"/>
    <w:rsid w:val="2532ED8F"/>
    <w:rsid w:val="254F4EA3"/>
    <w:rsid w:val="25CBB668"/>
    <w:rsid w:val="26402840"/>
    <w:rsid w:val="26C3737A"/>
    <w:rsid w:val="27638991"/>
    <w:rsid w:val="2764EA73"/>
    <w:rsid w:val="27CF50C8"/>
    <w:rsid w:val="27F76875"/>
    <w:rsid w:val="2923DE83"/>
    <w:rsid w:val="2936C598"/>
    <w:rsid w:val="29A0F92F"/>
    <w:rsid w:val="2A45F508"/>
    <w:rsid w:val="2B8A3135"/>
    <w:rsid w:val="2BB13349"/>
    <w:rsid w:val="2CF82218"/>
    <w:rsid w:val="2E9A2A8D"/>
    <w:rsid w:val="2FC84B8D"/>
    <w:rsid w:val="306DA363"/>
    <w:rsid w:val="3072D380"/>
    <w:rsid w:val="30806113"/>
    <w:rsid w:val="30D4BA1E"/>
    <w:rsid w:val="31A10B68"/>
    <w:rsid w:val="3292C7A1"/>
    <w:rsid w:val="33BC1F90"/>
    <w:rsid w:val="35523B14"/>
    <w:rsid w:val="35B225DE"/>
    <w:rsid w:val="35CA7376"/>
    <w:rsid w:val="3645420A"/>
    <w:rsid w:val="37FF943A"/>
    <w:rsid w:val="38784F1F"/>
    <w:rsid w:val="38B15A53"/>
    <w:rsid w:val="39FA7245"/>
    <w:rsid w:val="3B094B3D"/>
    <w:rsid w:val="3B252F41"/>
    <w:rsid w:val="3E343FBB"/>
    <w:rsid w:val="3E85B6E6"/>
    <w:rsid w:val="3F343FF9"/>
    <w:rsid w:val="407BB93A"/>
    <w:rsid w:val="41EA27F1"/>
    <w:rsid w:val="439D87FC"/>
    <w:rsid w:val="4476C693"/>
    <w:rsid w:val="45A39590"/>
    <w:rsid w:val="47261240"/>
    <w:rsid w:val="47B81D38"/>
    <w:rsid w:val="496E6497"/>
    <w:rsid w:val="497D3399"/>
    <w:rsid w:val="4BAA026E"/>
    <w:rsid w:val="4BDF0B25"/>
    <w:rsid w:val="4CB463BB"/>
    <w:rsid w:val="4D20CE3F"/>
    <w:rsid w:val="4E0DBF62"/>
    <w:rsid w:val="4E486D89"/>
    <w:rsid w:val="52832CF8"/>
    <w:rsid w:val="53174234"/>
    <w:rsid w:val="54475287"/>
    <w:rsid w:val="570D2A44"/>
    <w:rsid w:val="595D8530"/>
    <w:rsid w:val="5A82E5CC"/>
    <w:rsid w:val="5AF45527"/>
    <w:rsid w:val="5B0F0EAB"/>
    <w:rsid w:val="5C3A94A3"/>
    <w:rsid w:val="5C52962E"/>
    <w:rsid w:val="5D211F62"/>
    <w:rsid w:val="5DC917F7"/>
    <w:rsid w:val="5E99F04A"/>
    <w:rsid w:val="5EFB41A5"/>
    <w:rsid w:val="5F24CED0"/>
    <w:rsid w:val="5F886F81"/>
    <w:rsid w:val="609B97A7"/>
    <w:rsid w:val="60A75D83"/>
    <w:rsid w:val="61614591"/>
    <w:rsid w:val="627177E4"/>
    <w:rsid w:val="62B94B04"/>
    <w:rsid w:val="6323E81C"/>
    <w:rsid w:val="63B2CF21"/>
    <w:rsid w:val="63BF718E"/>
    <w:rsid w:val="64CEF2D0"/>
    <w:rsid w:val="66405E76"/>
    <w:rsid w:val="66981025"/>
    <w:rsid w:val="672C8EE8"/>
    <w:rsid w:val="68019798"/>
    <w:rsid w:val="68D66400"/>
    <w:rsid w:val="6AE0F388"/>
    <w:rsid w:val="6B8CDD59"/>
    <w:rsid w:val="6B99501B"/>
    <w:rsid w:val="6C505FD9"/>
    <w:rsid w:val="6E692899"/>
    <w:rsid w:val="70C3A7A6"/>
    <w:rsid w:val="70EA1D69"/>
    <w:rsid w:val="71FA466D"/>
    <w:rsid w:val="75F0246B"/>
    <w:rsid w:val="769D6049"/>
    <w:rsid w:val="793ED1AE"/>
    <w:rsid w:val="79B36EE8"/>
    <w:rsid w:val="7A3048C2"/>
    <w:rsid w:val="7A5C6060"/>
    <w:rsid w:val="7AB821C0"/>
    <w:rsid w:val="7ABAA531"/>
    <w:rsid w:val="7B26F94E"/>
    <w:rsid w:val="7B597D74"/>
    <w:rsid w:val="7B7BC200"/>
    <w:rsid w:val="7C059BE2"/>
    <w:rsid w:val="7C4A1970"/>
    <w:rsid w:val="7F1F3604"/>
    <w:rsid w:val="7F26A902"/>
    <w:rsid w:val="7FA82200"/>
    <w:rsid w:val="7FC28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72A6C"/>
  <w15:docId w15:val="{BF8D80C9-3936-4A5D-A99A-194FCB60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Párrafo"/>
    <w:rsid w:val="00D1721B"/>
    <w:pPr>
      <w:spacing w:after="0" w:line="300" w:lineRule="auto"/>
      <w:ind w:firstLine="709"/>
      <w:jc w:val="both"/>
    </w:pPr>
    <w:rPr>
      <w:rFonts w:ascii="Arial" w:hAnsi="Arial"/>
    </w:rPr>
  </w:style>
  <w:style w:type="paragraph" w:styleId="Ttulo1">
    <w:name w:val="heading 1"/>
    <w:aliases w:val="Resumen y Palabas clave"/>
    <w:basedOn w:val="Normal"/>
    <w:next w:val="Normal"/>
    <w:link w:val="Ttulo1Car"/>
    <w:uiPriority w:val="9"/>
    <w:qFormat/>
    <w:rsid w:val="00A32FF8"/>
    <w:pPr>
      <w:keepNext/>
      <w:keepLines/>
      <w:spacing w:line="240" w:lineRule="auto"/>
      <w:outlineLvl w:val="0"/>
    </w:pPr>
    <w:rPr>
      <w:rFonts w:eastAsiaTheme="majorEastAsia" w:cstheme="majorBidi"/>
      <w:bCs/>
      <w:szCs w:val="28"/>
    </w:rPr>
  </w:style>
  <w:style w:type="paragraph" w:styleId="Ttulo2">
    <w:name w:val="heading 2"/>
    <w:aliases w:val="Pie de págiona datos autores"/>
    <w:basedOn w:val="Normal"/>
    <w:next w:val="Normal"/>
    <w:link w:val="Ttulo2Car"/>
    <w:uiPriority w:val="9"/>
    <w:unhideWhenUsed/>
    <w:qFormat/>
    <w:rsid w:val="00A945C2"/>
    <w:pPr>
      <w:keepNext/>
      <w:keepLines/>
      <w:spacing w:line="240" w:lineRule="auto"/>
      <w:outlineLvl w:val="1"/>
    </w:pPr>
    <w:rPr>
      <w:rFonts w:eastAsiaTheme="majorEastAsia" w:cstheme="majorBidi"/>
      <w:bCs/>
      <w:sz w:val="16"/>
      <w:szCs w:val="26"/>
    </w:rPr>
  </w:style>
  <w:style w:type="paragraph" w:styleId="Ttulo3">
    <w:name w:val="heading 3"/>
    <w:aliases w:val="TÍTULO APARTADO PRINCIPAL"/>
    <w:basedOn w:val="Normal"/>
    <w:next w:val="Normal"/>
    <w:link w:val="Ttulo3Car"/>
    <w:uiPriority w:val="9"/>
    <w:unhideWhenUsed/>
    <w:rsid w:val="0027749E"/>
    <w:pPr>
      <w:keepNext/>
      <w:keepLines/>
      <w:spacing w:before="120" w:line="360" w:lineRule="auto"/>
      <w:outlineLvl w:val="2"/>
    </w:pPr>
    <w:rPr>
      <w:rFonts w:eastAsiaTheme="majorEastAsia" w:cstheme="majorBidi"/>
      <w:b/>
      <w:bCs/>
      <w:sz w:val="24"/>
    </w:rPr>
  </w:style>
  <w:style w:type="paragraph" w:styleId="Ttulo4">
    <w:name w:val="heading 4"/>
    <w:aliases w:val="SUB-APARTADO"/>
    <w:basedOn w:val="Normal"/>
    <w:next w:val="Normal"/>
    <w:link w:val="Ttulo4Car"/>
    <w:uiPriority w:val="9"/>
    <w:unhideWhenUsed/>
    <w:qFormat/>
    <w:rsid w:val="00FC1682"/>
    <w:pPr>
      <w:keepNext/>
      <w:keepLines/>
      <w:spacing w:line="360" w:lineRule="auto"/>
      <w:outlineLvl w:val="3"/>
    </w:pPr>
    <w:rPr>
      <w:rFonts w:eastAsiaTheme="majorEastAsia" w:cstheme="majorBidi"/>
      <w:bCs/>
      <w:i/>
      <w:iCs/>
      <w:sz w:val="1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rsid w:val="00FC1682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45C2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945C2"/>
  </w:style>
  <w:style w:type="paragraph" w:styleId="Piedepgina">
    <w:name w:val="footer"/>
    <w:basedOn w:val="Normal"/>
    <w:link w:val="PiedepginaCar"/>
    <w:uiPriority w:val="99"/>
    <w:unhideWhenUsed/>
    <w:rsid w:val="00A945C2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945C2"/>
  </w:style>
  <w:style w:type="paragraph" w:styleId="Textodeglobo">
    <w:name w:val="Balloon Text"/>
    <w:basedOn w:val="Normal"/>
    <w:link w:val="TextodegloboCar"/>
    <w:uiPriority w:val="99"/>
    <w:semiHidden/>
    <w:unhideWhenUsed/>
    <w:rsid w:val="00A945C2"/>
    <w:pPr>
      <w:spacing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A945C2"/>
    <w:rPr>
      <w:rFonts w:ascii="Tahoma" w:hAnsi="Tahoma" w:cs="Tahoma"/>
      <w:sz w:val="16"/>
      <w:szCs w:val="16"/>
    </w:rPr>
  </w:style>
  <w:style w:type="paragraph" w:styleId="TTULODELARTCULO" w:customStyle="1">
    <w:name w:val="TÍTULO DEL ARTÍCULO"/>
    <w:basedOn w:val="Normal"/>
    <w:link w:val="TTULODELARTCULOCar"/>
    <w:qFormat/>
    <w:rsid w:val="008128A6"/>
    <w:pPr>
      <w:spacing w:before="480" w:after="480" w:line="360" w:lineRule="auto"/>
      <w:jc w:val="center"/>
    </w:pPr>
    <w:rPr>
      <w:b/>
      <w:sz w:val="28"/>
      <w:szCs w:val="28"/>
    </w:rPr>
  </w:style>
  <w:style w:type="paragraph" w:styleId="Sinespaciado">
    <w:name w:val="No Spacing"/>
    <w:aliases w:val="Autores"/>
    <w:uiPriority w:val="1"/>
    <w:qFormat/>
    <w:rsid w:val="00D121E8"/>
    <w:pPr>
      <w:spacing w:after="240" w:line="240" w:lineRule="auto"/>
      <w:jc w:val="center"/>
    </w:pPr>
    <w:rPr>
      <w:rFonts w:ascii="Arial" w:hAnsi="Arial" w:cs="Arial"/>
      <w:color w:val="000000" w:themeColor="text1"/>
      <w:sz w:val="24"/>
      <w:szCs w:val="24"/>
    </w:rPr>
  </w:style>
  <w:style w:type="character" w:styleId="TTULODELARTCULOCar" w:customStyle="1">
    <w:name w:val="TÍTULO DEL ARTÍCULO Car"/>
    <w:basedOn w:val="Fuentedeprrafopredeter"/>
    <w:link w:val="TTULODELARTCULO"/>
    <w:rsid w:val="008128A6"/>
    <w:rPr>
      <w:rFonts w:ascii="Arial" w:hAnsi="Arial"/>
      <w:b/>
      <w:sz w:val="28"/>
      <w:szCs w:val="2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945C2"/>
    <w:pPr>
      <w:spacing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945C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945C2"/>
    <w:rPr>
      <w:vertAlign w:val="superscript"/>
    </w:rPr>
  </w:style>
  <w:style w:type="character" w:styleId="Ttulo1Car" w:customStyle="1">
    <w:name w:val="Título 1 Car"/>
    <w:aliases w:val="Resumen y Palabas clave Car"/>
    <w:basedOn w:val="Fuentedeprrafopredeter"/>
    <w:link w:val="Ttulo1"/>
    <w:uiPriority w:val="9"/>
    <w:rsid w:val="00A32FF8"/>
    <w:rPr>
      <w:rFonts w:ascii="Arial" w:hAnsi="Arial" w:eastAsiaTheme="majorEastAsia" w:cstheme="majorBidi"/>
      <w:bCs/>
      <w:sz w:val="18"/>
      <w:szCs w:val="28"/>
    </w:rPr>
  </w:style>
  <w:style w:type="character" w:styleId="Ttulo2Car" w:customStyle="1">
    <w:name w:val="Título 2 Car"/>
    <w:aliases w:val="Pie de págiona datos autores Car"/>
    <w:basedOn w:val="Fuentedeprrafopredeter"/>
    <w:link w:val="Ttulo2"/>
    <w:uiPriority w:val="9"/>
    <w:rsid w:val="00A945C2"/>
    <w:rPr>
      <w:rFonts w:ascii="Century Gothic" w:hAnsi="Century Gothic" w:eastAsiaTheme="majorEastAsia" w:cstheme="majorBidi"/>
      <w:bCs/>
      <w:sz w:val="16"/>
      <w:szCs w:val="26"/>
    </w:rPr>
  </w:style>
  <w:style w:type="character" w:styleId="Ttulo3Car" w:customStyle="1">
    <w:name w:val="Título 3 Car"/>
    <w:aliases w:val="TÍTULO APARTADO PRINCIPAL Car"/>
    <w:basedOn w:val="Fuentedeprrafopredeter"/>
    <w:link w:val="Ttulo3"/>
    <w:uiPriority w:val="9"/>
    <w:rsid w:val="0027749E"/>
    <w:rPr>
      <w:rFonts w:ascii="Century Gothic" w:hAnsi="Century Gothic" w:eastAsiaTheme="majorEastAsia" w:cstheme="majorBidi"/>
      <w:b/>
      <w:bCs/>
      <w:sz w:val="24"/>
    </w:rPr>
  </w:style>
  <w:style w:type="paragraph" w:styleId="Ttulo">
    <w:name w:val="Title"/>
    <w:aliases w:val="TEXTO ARTICULO"/>
    <w:basedOn w:val="Normal"/>
    <w:next w:val="Normal"/>
    <w:link w:val="TtuloCar"/>
    <w:uiPriority w:val="10"/>
    <w:rsid w:val="00AF3498"/>
    <w:pPr>
      <w:pBdr>
        <w:bottom w:val="single" w:color="4F81BD" w:themeColor="accent1" w:sz="8" w:space="4"/>
      </w:pBdr>
      <w:spacing w:after="120" w:line="360" w:lineRule="auto"/>
      <w:contextualSpacing/>
    </w:pPr>
    <w:rPr>
      <w:rFonts w:eastAsiaTheme="majorEastAsia" w:cstheme="majorBidi"/>
      <w:spacing w:val="5"/>
      <w:kern w:val="28"/>
      <w:szCs w:val="52"/>
    </w:rPr>
  </w:style>
  <w:style w:type="character" w:styleId="TtuloCar" w:customStyle="1">
    <w:name w:val="Título Car"/>
    <w:aliases w:val="TEXTO ARTICULO Car"/>
    <w:basedOn w:val="Fuentedeprrafopredeter"/>
    <w:link w:val="Ttulo"/>
    <w:uiPriority w:val="10"/>
    <w:rsid w:val="00AF3498"/>
    <w:rPr>
      <w:rFonts w:ascii="Century Gothic" w:hAnsi="Century Gothic" w:eastAsiaTheme="majorEastAsia" w:cstheme="majorBidi"/>
      <w:spacing w:val="5"/>
      <w:kern w:val="28"/>
      <w:szCs w:val="52"/>
    </w:rPr>
  </w:style>
  <w:style w:type="character" w:styleId="Ttulo4Car" w:customStyle="1">
    <w:name w:val="Título 4 Car"/>
    <w:aliases w:val="SUB-APARTADO Car"/>
    <w:basedOn w:val="Fuentedeprrafopredeter"/>
    <w:link w:val="Ttulo4"/>
    <w:uiPriority w:val="9"/>
    <w:rsid w:val="00FC1682"/>
    <w:rPr>
      <w:rFonts w:ascii="Century Gothic" w:hAnsi="Century Gothic" w:eastAsiaTheme="majorEastAsia" w:cstheme="majorBidi"/>
      <w:bCs/>
      <w:i/>
      <w:iCs/>
      <w:sz w:val="16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FC1682"/>
    <w:rPr>
      <w:rFonts w:asciiTheme="majorHAnsi" w:hAnsiTheme="majorHAnsi" w:eastAsiaTheme="majorEastAsia" w:cstheme="majorBidi"/>
      <w:color w:val="243F60" w:themeColor="accent1" w:themeShade="7F"/>
      <w:sz w:val="18"/>
    </w:rPr>
  </w:style>
  <w:style w:type="character" w:styleId="Hipervnculo">
    <w:name w:val="Hyperlink"/>
    <w:uiPriority w:val="99"/>
    <w:rsid w:val="00FC1682"/>
    <w:rPr>
      <w:noProof w:val="0"/>
      <w:color w:val="000080"/>
      <w:u w:val="single"/>
    </w:rPr>
  </w:style>
  <w:style w:type="character" w:styleId="nfasis">
    <w:name w:val="Emphasis"/>
    <w:aliases w:val="APARTADO 1"/>
    <w:basedOn w:val="Fuentedeprrafopredeter"/>
    <w:uiPriority w:val="20"/>
    <w:rsid w:val="0027749E"/>
    <w:rPr>
      <w:rFonts w:ascii="Century Gothic" w:hAnsi="Century Gothic"/>
      <w:b/>
      <w:iCs/>
      <w:sz w:val="24"/>
    </w:rPr>
  </w:style>
  <w:style w:type="paragraph" w:styleId="APARTADOPRINCIPAL" w:customStyle="1">
    <w:name w:val="APARTADO PRINCIPAL"/>
    <w:basedOn w:val="Ttulo1"/>
    <w:link w:val="APARTADOPRINCIPALCar"/>
    <w:qFormat/>
    <w:rsid w:val="00271A82"/>
    <w:pPr>
      <w:numPr>
        <w:numId w:val="22"/>
      </w:numPr>
      <w:spacing w:before="240" w:after="240" w:line="300" w:lineRule="auto"/>
    </w:pPr>
    <w:rPr>
      <w:rFonts w:cs="Arial"/>
      <w:b/>
      <w:color w:val="000000" w:themeColor="text1"/>
    </w:rPr>
  </w:style>
  <w:style w:type="paragraph" w:styleId="TEXTOSARTICULOS" w:customStyle="1">
    <w:name w:val="TEXTOS ARTICULOS"/>
    <w:basedOn w:val="Normal"/>
    <w:link w:val="TEXTOSARTICULOSCar"/>
    <w:qFormat/>
    <w:rsid w:val="00F724E1"/>
    <w:pPr>
      <w:spacing w:line="360" w:lineRule="auto"/>
    </w:pPr>
    <w:rPr>
      <w:lang w:val="en-GB"/>
    </w:rPr>
  </w:style>
  <w:style w:type="character" w:styleId="APARTADOPRINCIPALCar" w:customStyle="1">
    <w:name w:val="APARTADO PRINCIPAL Car"/>
    <w:basedOn w:val="Ttulo3Car"/>
    <w:link w:val="APARTADOPRINCIPAL"/>
    <w:rsid w:val="00271A82"/>
    <w:rPr>
      <w:rFonts w:ascii="Arial" w:hAnsi="Arial" w:cs="Arial" w:eastAsiaTheme="majorEastAsia"/>
      <w:b/>
      <w:bCs/>
      <w:color w:val="000000" w:themeColor="text1"/>
      <w:sz w:val="24"/>
      <w:szCs w:val="28"/>
    </w:rPr>
  </w:style>
  <w:style w:type="character" w:styleId="TEXTOSARTICULOSCar" w:customStyle="1">
    <w:name w:val="TEXTOS ARTICULOS Car"/>
    <w:basedOn w:val="Fuentedeprrafopredeter"/>
    <w:link w:val="TEXTOSARTICULOS"/>
    <w:rsid w:val="00F724E1"/>
    <w:rPr>
      <w:rFonts w:ascii="Century Gothic" w:hAnsi="Century Gothic"/>
      <w:lang w:val="en-GB"/>
    </w:rPr>
  </w:style>
  <w:style w:type="table" w:styleId="Tablaconcuadrcula">
    <w:name w:val="Table Grid"/>
    <w:basedOn w:val="Tablanormal"/>
    <w:uiPriority w:val="59"/>
    <w:rsid w:val="00FA093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ombreadomulticolor-nfasis31" w:customStyle="1">
    <w:name w:val="Sombreado multicolor - Énfasis 31"/>
    <w:basedOn w:val="Normal"/>
    <w:uiPriority w:val="34"/>
    <w:qFormat/>
    <w:rsid w:val="00D869C3"/>
    <w:pPr>
      <w:spacing w:after="160" w:line="259" w:lineRule="auto"/>
      <w:ind w:left="720"/>
      <w:contextualSpacing/>
    </w:pPr>
    <w:rPr>
      <w:rFonts w:ascii="Calibri" w:hAnsi="Calibri" w:eastAsia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DB17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B17B6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DB17B6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17B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DB17B6"/>
    <w:rPr>
      <w:rFonts w:ascii="Century Gothic" w:hAnsi="Century Gothic"/>
      <w:b/>
      <w:bCs/>
      <w:sz w:val="20"/>
      <w:szCs w:val="20"/>
    </w:rPr>
  </w:style>
  <w:style w:type="paragraph" w:styleId="Prrafodelista">
    <w:name w:val="List Paragraph"/>
    <w:basedOn w:val="Normal"/>
    <w:uiPriority w:val="34"/>
    <w:rsid w:val="00561208"/>
    <w:pPr>
      <w:ind w:left="720"/>
      <w:contextualSpacing/>
    </w:pPr>
  </w:style>
  <w:style w:type="table" w:styleId="Tablanormal21" w:customStyle="1">
    <w:name w:val="Tabla normal 21"/>
    <w:basedOn w:val="Tablanormal"/>
    <w:uiPriority w:val="42"/>
    <w:rsid w:val="00FD0510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Tablanormal31" w:customStyle="1">
    <w:name w:val="Tabla normal 31"/>
    <w:basedOn w:val="Tablanormal"/>
    <w:uiPriority w:val="43"/>
    <w:rsid w:val="00FD0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1" w:customStyle="1">
    <w:name w:val="Tabla normal 51"/>
    <w:basedOn w:val="Tablanormal"/>
    <w:uiPriority w:val="45"/>
    <w:rsid w:val="00C66ED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41" w:customStyle="1">
    <w:name w:val="Tabla normal 41"/>
    <w:basedOn w:val="Tablanormal"/>
    <w:uiPriority w:val="44"/>
    <w:rsid w:val="00C66E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ita">
    <w:name w:val="Quote"/>
    <w:basedOn w:val="Normal"/>
    <w:next w:val="Normal"/>
    <w:link w:val="CitaCar"/>
    <w:uiPriority w:val="29"/>
    <w:qFormat/>
    <w:rsid w:val="003D4A54"/>
    <w:rPr>
      <w:i/>
      <w:iCs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3D4A54"/>
    <w:rPr>
      <w:rFonts w:ascii="Century Gothic" w:hAnsi="Century Gothic"/>
      <w:i/>
      <w:iCs/>
      <w:color w:val="000000" w:themeColor="text1"/>
      <w:sz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B70FC1"/>
    <w:rPr>
      <w:color w:val="605E5C"/>
      <w:shd w:val="clear" w:color="auto" w:fill="E1DFDD"/>
    </w:rPr>
  </w:style>
  <w:style w:type="paragraph" w:styleId="CmoCitarTexto" w:customStyle="1">
    <w:name w:val="Cómo Citar (Texto)"/>
    <w:basedOn w:val="Normal"/>
    <w:link w:val="CmoCitarTextoCar"/>
    <w:qFormat/>
    <w:rsid w:val="008128A6"/>
    <w:pPr>
      <w:pBdr>
        <w:top w:val="single" w:color="auto" w:sz="4" w:space="1"/>
        <w:bottom w:val="single" w:color="auto" w:sz="4" w:space="1"/>
      </w:pBdr>
      <w:spacing w:after="480" w:line="240" w:lineRule="auto"/>
    </w:pPr>
    <w:rPr>
      <w:rFonts w:cs="Arial"/>
      <w:color w:val="000000" w:themeColor="text1"/>
    </w:rPr>
  </w:style>
  <w:style w:type="character" w:styleId="CmoCitarTextoCar" w:customStyle="1">
    <w:name w:val="Cómo Citar (Texto) Car"/>
    <w:basedOn w:val="Fuentedeprrafopredeter"/>
    <w:link w:val="CmoCitarTexto"/>
    <w:rsid w:val="008128A6"/>
    <w:rPr>
      <w:rFonts w:ascii="Arial" w:hAnsi="Arial" w:cs="Arial"/>
      <w:color w:val="000000" w:themeColor="text1"/>
    </w:rPr>
  </w:style>
  <w:style w:type="paragraph" w:styleId="CmoCitarencabezado" w:customStyle="1">
    <w:name w:val="Cómo Citar (encabezado)"/>
    <w:basedOn w:val="Normal"/>
    <w:link w:val="CmoCitarencabezadoCar"/>
    <w:qFormat/>
    <w:rsid w:val="00CA3240"/>
    <w:pPr>
      <w:pBdr>
        <w:top w:val="single" w:color="auto" w:sz="4" w:space="1"/>
        <w:bottom w:val="single" w:color="auto" w:sz="4" w:space="1"/>
      </w:pBdr>
      <w:spacing w:line="240" w:lineRule="auto"/>
      <w:ind w:firstLine="0"/>
    </w:pPr>
    <w:rPr>
      <w:rFonts w:cs="Arial"/>
      <w:b/>
    </w:rPr>
  </w:style>
  <w:style w:type="character" w:styleId="CmoCitarencabezadoCar" w:customStyle="1">
    <w:name w:val="Cómo Citar (encabezado) Car"/>
    <w:basedOn w:val="Fuentedeprrafopredeter"/>
    <w:link w:val="CmoCitarencabezado"/>
    <w:rsid w:val="00CA3240"/>
    <w:rPr>
      <w:rFonts w:ascii="Arial" w:hAnsi="Arial" w:cs="Arial"/>
      <w:b/>
    </w:rPr>
  </w:style>
  <w:style w:type="paragraph" w:styleId="AutorCorrespondencia" w:customStyle="1">
    <w:name w:val="Autor Correspondencia"/>
    <w:basedOn w:val="Normal"/>
    <w:link w:val="AutorCorrespondenciaCar"/>
    <w:qFormat/>
    <w:rsid w:val="00CA3240"/>
    <w:pPr>
      <w:pBdr>
        <w:top w:val="single" w:color="auto" w:sz="4" w:space="1"/>
        <w:bottom w:val="single" w:color="auto" w:sz="4" w:space="1"/>
      </w:pBdr>
      <w:spacing w:after="480" w:line="240" w:lineRule="auto"/>
      <w:ind w:firstLine="0"/>
    </w:pPr>
    <w:rPr>
      <w:rFonts w:cs="Arial"/>
      <w:szCs w:val="18"/>
    </w:rPr>
  </w:style>
  <w:style w:type="character" w:styleId="AutorCorrespondenciaCar" w:customStyle="1">
    <w:name w:val="Autor Correspondencia Car"/>
    <w:basedOn w:val="Fuentedeprrafopredeter"/>
    <w:link w:val="AutorCorrespondencia"/>
    <w:rsid w:val="00CA3240"/>
    <w:rPr>
      <w:rFonts w:ascii="Arial" w:hAnsi="Arial" w:cs="Arial"/>
      <w:szCs w:val="18"/>
    </w:rPr>
  </w:style>
  <w:style w:type="paragraph" w:styleId="SubApartadonivel1" w:customStyle="1">
    <w:name w:val="Sub Apartado nivel 1"/>
    <w:basedOn w:val="Normal"/>
    <w:link w:val="SubApartadonivel1Car"/>
    <w:qFormat/>
    <w:rsid w:val="00A32FF8"/>
    <w:pPr>
      <w:numPr>
        <w:ilvl w:val="1"/>
        <w:numId w:val="22"/>
      </w:numPr>
      <w:spacing w:before="120" w:after="120"/>
    </w:pPr>
    <w:rPr>
      <w:rFonts w:cs="Arial"/>
      <w:b/>
      <w:bCs/>
      <w:iCs/>
    </w:rPr>
  </w:style>
  <w:style w:type="character" w:styleId="SubApartadonivel1Car" w:customStyle="1">
    <w:name w:val="Sub Apartado nivel 1 Car"/>
    <w:basedOn w:val="Fuentedeprrafopredeter"/>
    <w:link w:val="SubApartadonivel1"/>
    <w:rsid w:val="00A32FF8"/>
    <w:rPr>
      <w:rFonts w:ascii="Arial" w:hAnsi="Arial" w:cs="Arial"/>
      <w:b/>
      <w:bCs/>
      <w:iCs/>
    </w:rPr>
  </w:style>
  <w:style w:type="paragraph" w:styleId="TtuloTabla" w:customStyle="1">
    <w:name w:val="Título Tabla"/>
    <w:basedOn w:val="Normal"/>
    <w:link w:val="TtuloTablaCar"/>
    <w:qFormat/>
    <w:rsid w:val="00CA3240"/>
    <w:pPr>
      <w:ind w:firstLine="0"/>
    </w:pPr>
    <w:rPr>
      <w:rFonts w:cs="Arial"/>
      <w:color w:val="000000" w:themeColor="text1"/>
      <w:sz w:val="20"/>
      <w:szCs w:val="20"/>
    </w:rPr>
  </w:style>
  <w:style w:type="character" w:styleId="TtuloTablaCar" w:customStyle="1">
    <w:name w:val="Título Tabla Car"/>
    <w:basedOn w:val="Fuentedeprrafopredeter"/>
    <w:link w:val="TtuloTabla"/>
    <w:rsid w:val="00CA3240"/>
    <w:rPr>
      <w:rFonts w:ascii="Arial" w:hAnsi="Arial" w:cs="Arial"/>
      <w:color w:val="000000" w:themeColor="text1"/>
      <w:sz w:val="20"/>
      <w:szCs w:val="20"/>
    </w:rPr>
  </w:style>
  <w:style w:type="paragraph" w:styleId="PiedeTabla" w:customStyle="1">
    <w:name w:val="Pie de Tabla"/>
    <w:basedOn w:val="Normal"/>
    <w:link w:val="PiedeTablaCar"/>
    <w:qFormat/>
    <w:rsid w:val="00365013"/>
    <w:pPr>
      <w:spacing w:after="120"/>
    </w:pPr>
    <w:rPr>
      <w:rFonts w:cs="Arial"/>
      <w:bCs/>
      <w:iCs/>
      <w:sz w:val="20"/>
      <w:szCs w:val="20"/>
    </w:rPr>
  </w:style>
  <w:style w:type="character" w:styleId="PiedeTablaCar" w:customStyle="1">
    <w:name w:val="Pie de Tabla Car"/>
    <w:basedOn w:val="Fuentedeprrafopredeter"/>
    <w:link w:val="PiedeTabla"/>
    <w:rsid w:val="00365013"/>
    <w:rPr>
      <w:rFonts w:ascii="Arial" w:hAnsi="Arial" w:cs="Arial"/>
      <w:bCs/>
      <w:iCs/>
      <w:sz w:val="20"/>
      <w:szCs w:val="20"/>
    </w:rPr>
  </w:style>
  <w:style w:type="paragraph" w:styleId="Referencias" w:customStyle="1">
    <w:name w:val="Referencias"/>
    <w:basedOn w:val="Normal"/>
    <w:link w:val="ReferenciasCar"/>
    <w:qFormat/>
    <w:rsid w:val="00CA3240"/>
  </w:style>
  <w:style w:type="character" w:styleId="ReferenciasCar" w:customStyle="1">
    <w:name w:val="Referencias Car"/>
    <w:basedOn w:val="Fuentedeprrafopredeter"/>
    <w:link w:val="Referencias"/>
    <w:rsid w:val="00CA3240"/>
    <w:rPr>
      <w:rFonts w:ascii="Arial" w:hAnsi="Arial" w:cs="Arial" w:eastAsiaTheme="majorEastAsia"/>
      <w:b w:val="0"/>
      <w:bCs w:val="0"/>
      <w:color w:val="000000" w:themeColor="text1"/>
      <w:sz w:val="24"/>
      <w:szCs w:val="28"/>
    </w:rPr>
  </w:style>
  <w:style w:type="paragraph" w:styleId="Fechas" w:customStyle="1">
    <w:name w:val="Fechas"/>
    <w:basedOn w:val="Normal"/>
    <w:link w:val="FechasCar"/>
    <w:qFormat/>
    <w:rsid w:val="00CA3240"/>
    <w:pPr>
      <w:pBdr>
        <w:top w:val="single" w:color="auto" w:sz="4" w:space="1"/>
        <w:bottom w:val="single" w:color="auto" w:sz="4" w:space="1"/>
      </w:pBdr>
      <w:spacing w:after="480" w:line="240" w:lineRule="auto"/>
      <w:ind w:firstLine="0"/>
    </w:pPr>
    <w:rPr>
      <w:rFonts w:cs="Arial"/>
    </w:rPr>
  </w:style>
  <w:style w:type="character" w:styleId="FechasCar" w:customStyle="1">
    <w:name w:val="Fechas Car"/>
    <w:basedOn w:val="Fuentedeprrafopredeter"/>
    <w:link w:val="Fechas"/>
    <w:rsid w:val="00CA3240"/>
    <w:rPr>
      <w:rFonts w:ascii="Arial" w:hAnsi="Arial" w:cs="Arial"/>
    </w:rPr>
  </w:style>
  <w:style w:type="paragraph" w:styleId="Revisin">
    <w:name w:val="Revision"/>
    <w:hidden/>
    <w:uiPriority w:val="99"/>
    <w:semiHidden/>
    <w:rsid w:val="00575AEE"/>
    <w:pPr>
      <w:spacing w:after="0" w:line="240" w:lineRule="auto"/>
    </w:pPr>
    <w:rPr>
      <w:rFonts w:ascii="Arial" w:hAnsi="Arial"/>
    </w:rPr>
  </w:style>
  <w:style w:type="table" w:styleId="Tablanormal2">
    <w:name w:val="Plain Table 2"/>
    <w:basedOn w:val="Tablanormal"/>
    <w:uiPriority w:val="42"/>
    <w:rsid w:val="00F635DD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paragraph" w:styleId="EncabezadoAutores" w:customStyle="1">
    <w:name w:val="Encabezado Autores"/>
    <w:basedOn w:val="Encabezado"/>
    <w:rsid w:val="00601102"/>
    <w:pPr>
      <w:pBdr>
        <w:bottom w:val="single" w:color="auto" w:sz="4" w:space="1"/>
      </w:pBdr>
      <w:jc w:val="right"/>
    </w:pPr>
    <w:rPr>
      <w:rFonts w:cs="Arial"/>
      <w:i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601102"/>
    <w:rPr>
      <w:color w:val="605E5C"/>
      <w:shd w:val="clear" w:color="auto" w:fill="E1DFDD"/>
    </w:rPr>
  </w:style>
  <w:style w:type="character" w:styleId="Mencionar">
    <w:name w:val="Mention"/>
    <w:basedOn w:val="Fuentedeprrafopredeter"/>
    <w:uiPriority w:val="99"/>
    <w:unhideWhenUsed/>
    <w:rsid w:val="0088242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bitly.com/" TargetMode="External" Id="rId13" /><Relationship Type="http://schemas.openxmlformats.org/officeDocument/2006/relationships/hyperlink" Target="https://doi.org/10.14201/eks2015164623" TargetMode="External" Id="rId18" /><Relationship Type="http://schemas.openxmlformats.org/officeDocument/2006/relationships/header" Target="header3.xml" Id="rId26" /><Relationship Type="http://schemas.openxmlformats.org/officeDocument/2006/relationships/styles" Target="styles.xml" Id="rId3" /><Relationship Type="http://schemas.openxmlformats.org/officeDocument/2006/relationships/hyperlink" Target="https://doi.org/10.7238/rusc.v1i1.228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1.png" Id="rId12" /><Relationship Type="http://schemas.openxmlformats.org/officeDocument/2006/relationships/hyperlink" Target="https://doi.org/10.15366/reps2018.3.1.001" TargetMode="External" Id="rId17" /><Relationship Type="http://schemas.openxmlformats.org/officeDocument/2006/relationships/footer" Target="footer2.xml" Id="rId25" /><Relationship Type="http://schemas.openxmlformats.org/officeDocument/2006/relationships/numbering" Target="numbering.xml" Id="rId2" /><Relationship Type="http://schemas.openxmlformats.org/officeDocument/2006/relationships/hyperlink" Target="https://www.shorturl.at" TargetMode="External" Id="rId16" /><Relationship Type="http://schemas.openxmlformats.org/officeDocument/2006/relationships/hyperlink" Target="https://tinyurl.com/4kyw9bn2" TargetMode="External" Id="rId20" /><Relationship Type="http://schemas.microsoft.com/office/2011/relationships/people" Target="peop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hyperlink" Target="https://n9.cl/es" TargetMode="External" Id="rId15" /><Relationship Type="http://schemas.openxmlformats.org/officeDocument/2006/relationships/header" Target="header2.xml" Id="rId23" /><Relationship Type="http://schemas.openxmlformats.org/officeDocument/2006/relationships/fontTable" Target="fontTable.xml" Id="rId28" /><Relationship Type="http://schemas.microsoft.com/office/2016/09/relationships/commentsIds" Target="commentsIds.xml" Id="rId10" /><Relationship Type="http://schemas.openxmlformats.org/officeDocument/2006/relationships/hyperlink" Target="https://tinyurl.com/vds4b3dt" TargetMode="External" Id="rId19" /><Relationship Type="http://schemas.openxmlformats.org/officeDocument/2006/relationships/settings" Target="settings.xml" Id="rId4" /><Relationship Type="http://schemas.microsoft.com/office/2011/relationships/commentsExtended" Target="commentsExtended.xml" Id="rId9" /><Relationship Type="http://schemas.openxmlformats.org/officeDocument/2006/relationships/hyperlink" Target="https://tinyurl.com" TargetMode="External" Id="rId14" /><Relationship Type="http://schemas.openxmlformats.org/officeDocument/2006/relationships/header" Target="header1.xml" Id="rId22" /><Relationship Type="http://schemas.openxmlformats.org/officeDocument/2006/relationships/footer" Target="footer3.xml" Id="rId27" /><Relationship Type="http://schemas.openxmlformats.org/officeDocument/2006/relationships/theme" Target="theme/theme1.xml" Id="rId30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1332E-5787-493F-8902-3E6F8230FA4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Universidad de Valladolid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</dc:creator>
  <lastModifiedBy>Francisco Javier Palacios Hidalgo</lastModifiedBy>
  <revision>46</revision>
  <lastPrinted>2019-05-26T08:41:00.0000000Z</lastPrinted>
  <dcterms:created xsi:type="dcterms:W3CDTF">2025-10-28T19:53:00.0000000Z</dcterms:created>
  <dcterms:modified xsi:type="dcterms:W3CDTF">2025-12-01T07:45:24.6416194Z</dcterms:modified>
</coreProperties>
</file>